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 w:cstheme="majorBidi"/>
          <w:color w:val="809C2C"/>
          <w:spacing w:val="5"/>
          <w:kern w:val="28"/>
          <w:sz w:val="52"/>
          <w:szCs w:val="52"/>
          <w:lang w:val="pt-BR"/>
        </w:rPr>
        <w:id w:val="-1181583502"/>
        <w:docPartObj>
          <w:docPartGallery w:val="Cover Pages"/>
          <w:docPartUnique/>
        </w:docPartObj>
      </w:sdtPr>
      <w:sdtEndPr>
        <w:rPr>
          <w:rFonts w:eastAsia="SimSun" w:cstheme="minorBidi"/>
          <w:color w:val="auto"/>
          <w:spacing w:val="0"/>
          <w:kern w:val="0"/>
          <w:sz w:val="16"/>
          <w:szCs w:val="16"/>
        </w:rPr>
      </w:sdtEndPr>
      <w:sdtContent>
        <w:p w:rsidR="003D3871" w:rsidRPr="00C32859" w:rsidRDefault="003D3871" w:rsidP="00D243CF">
          <w:pPr>
            <w:rPr>
              <w:lang w:val="pt-BR"/>
            </w:rPr>
          </w:pPr>
        </w:p>
        <w:p w:rsidR="003D3871" w:rsidRPr="00C32859" w:rsidRDefault="003D3871" w:rsidP="00D243CF">
          <w:pPr>
            <w:rPr>
              <w:lang w:val="pt-BR"/>
            </w:rPr>
          </w:pPr>
        </w:p>
        <w:p w:rsidR="003D3871" w:rsidRPr="00C32859" w:rsidRDefault="00C47EFD" w:rsidP="00AE2278">
          <w:pPr>
            <w:spacing w:line="276" w:lineRule="auto"/>
            <w:jc w:val="left"/>
            <w:rPr>
              <w:rFonts w:eastAsiaTheme="majorEastAsia" w:cstheme="majorBidi"/>
              <w:color w:val="809C2C"/>
              <w:spacing w:val="5"/>
              <w:kern w:val="28"/>
              <w:sz w:val="52"/>
              <w:szCs w:val="52"/>
              <w:lang w:val="pt-BR"/>
            </w:rPr>
          </w:pPr>
          <w:r w:rsidRPr="00C32859">
            <w:rPr>
              <w:noProof/>
              <w:lang w:val="pt-BR"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176AF18" wp14:editId="1127E26B">
                    <wp:simplePos x="0" y="0"/>
                    <wp:positionH relativeFrom="column">
                      <wp:posOffset>4653915</wp:posOffset>
                    </wp:positionH>
                    <wp:positionV relativeFrom="paragraph">
                      <wp:posOffset>1176655</wp:posOffset>
                    </wp:positionV>
                    <wp:extent cx="1260000" cy="72000"/>
                    <wp:effectExtent l="0" t="0" r="0" b="0"/>
                    <wp:wrapNone/>
                    <wp:docPr id="2" name="6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0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7F9C2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6 Rectángulo" o:spid="_x0000_s1026" style="position:absolute;margin-left:366.45pt;margin-top:92.65pt;width:99.2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" fillcolor="#7f9c2e" stroked="f" strokeweight="2pt"/>
                </w:pict>
              </mc:Fallback>
            </mc:AlternateContent>
          </w:r>
          <w:r w:rsidRPr="00C32859">
            <w:rPr>
              <w:noProof/>
              <w:lang w:val="pt-BR"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225ED46" wp14:editId="440C7E6E">
                    <wp:simplePos x="0" y="0"/>
                    <wp:positionH relativeFrom="column">
                      <wp:posOffset>2744890</wp:posOffset>
                    </wp:positionH>
                    <wp:positionV relativeFrom="paragraph">
                      <wp:posOffset>1276332</wp:posOffset>
                    </wp:positionV>
                    <wp:extent cx="3352800" cy="607060"/>
                    <wp:effectExtent l="0" t="0" r="0" b="0"/>
                    <wp:wrapNone/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2800" cy="607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3871" w:rsidRPr="00BE70F3" w:rsidRDefault="003D3871" w:rsidP="00D243CF"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C47EFD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proofErr w:type="spellStart"/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proofErr w:type="spellEnd"/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I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00297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L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6" type="#_x0000_t202" style="position:absolute;margin-left:216.15pt;margin-top:100.5pt;width:264pt;height:47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" stroked="f">
                    <v:textbox style="mso-fit-shape-to-text:t">
                      <w:txbxContent>
                        <w:p w:rsidR="003D3871" w:rsidRPr="00BE70F3" w:rsidRDefault="003D3871" w:rsidP="00D243CF"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C47EFD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proofErr w:type="spellStart"/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proofErr w:type="spellEnd"/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I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00297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L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D3871" w:rsidRPr="00C32859">
            <w:rPr>
              <w:noProof/>
              <w:lang w:val="pt-BR" w:eastAsia="es-ES"/>
            </w:rPr>
            <w:drawing>
              <wp:anchor distT="0" distB="0" distL="114300" distR="114300" simplePos="0" relativeHeight="251658240" behindDoc="0" locked="0" layoutInCell="1" allowOverlap="1" wp14:anchorId="2E5B204C" wp14:editId="78F2D162">
                <wp:simplePos x="0" y="0"/>
                <wp:positionH relativeFrom="column">
                  <wp:posOffset>2867025</wp:posOffset>
                </wp:positionH>
                <wp:positionV relativeFrom="paragraph">
                  <wp:posOffset>378460</wp:posOffset>
                </wp:positionV>
                <wp:extent cx="3032760" cy="701040"/>
                <wp:effectExtent l="0" t="0" r="0" b="0"/>
                <wp:wrapNone/>
                <wp:docPr id="3" name="Imagen 3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27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D3871" w:rsidRPr="00C32859">
            <w:rPr>
              <w:lang w:val="pt-BR"/>
            </w:rPr>
            <w:br w:type="page"/>
          </w:r>
          <w:r w:rsidR="003A3637" w:rsidRPr="00C32859">
            <w:rPr>
              <w:noProof/>
              <w:lang w:val="pt-BR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6578B46" wp14:editId="3786BAD9">
                    <wp:simplePos x="0" y="0"/>
                    <wp:positionH relativeFrom="column">
                      <wp:posOffset>-352771</wp:posOffset>
                    </wp:positionH>
                    <wp:positionV relativeFrom="paragraph">
                      <wp:posOffset>1806402</wp:posOffset>
                    </wp:positionV>
                    <wp:extent cx="2339975" cy="2162175"/>
                    <wp:effectExtent l="0" t="0" r="0" b="0"/>
                    <wp:wrapNone/>
                    <wp:docPr id="15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9975" cy="2162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4BE3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Leo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Machicao Barrionuevo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Francesco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>Soppelsa</w:t>
                                </w:r>
                                <w:proofErr w:type="spellEnd"/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Hernando</w:t>
                                </w:r>
                                <w:r w:rsidRPr="00FE7A4D"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Terrazas Silva</w:t>
                                </w:r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 xml:space="preserve">Iñigo 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Gómez </w:t>
                                </w:r>
                                <w:proofErr w:type="spellStart"/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>Arribillaga</w:t>
                                </w:r>
                                <w:proofErr w:type="spellEnd"/>
                              </w:p>
                              <w:p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Enzo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Vignolo Quiroz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404040" w:themeColor="text1" w:themeTint="BF"/>
                                    <w:sz w:val="22"/>
                                    <w:szCs w:val="22"/>
                                  </w:rPr>
                                  <w:t>Rafael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  <w:t xml:space="preserve"> Valenzuela</w:t>
                                </w:r>
                              </w:p>
                              <w:p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-27.8pt;margin-top:142.25pt;width:184.25pt;height:17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" stroked="f">
                    <v:textbox style="mso-fit-shape-to-text:t">
                      <w:txbxContent>
                        <w:p w:rsidR="00514BE3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>Leo</w:t>
                          </w:r>
                          <w:r w:rsidRPr="00FE7A4D"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Machicao Barrionuevo</w:t>
                          </w:r>
                        </w:p>
                        <w:p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>Francesco</w:t>
                          </w:r>
                          <w:r w:rsidRPr="00FE7A4D"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E7A4D"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>Soppelsa</w:t>
                          </w:r>
                          <w:proofErr w:type="spellEnd"/>
                        </w:p>
                        <w:p w:rsid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>Hernando</w:t>
                          </w:r>
                          <w:r w:rsidRPr="00FE7A4D"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Terrazas Silva</w:t>
                          </w:r>
                        </w:p>
                        <w:p w:rsid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 xml:space="preserve">Iñigo </w:t>
                          </w:r>
                          <w:r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Gómez </w:t>
                          </w:r>
                          <w:proofErr w:type="spellStart"/>
                          <w:r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>Arribillaga</w:t>
                          </w:r>
                          <w:proofErr w:type="spellEnd"/>
                        </w:p>
                        <w:p w:rsid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>Enzo</w:t>
                          </w:r>
                          <w:r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Vignolo Quiroz</w:t>
                          </w:r>
                        </w:p>
                        <w:p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404040" w:themeColor="text1" w:themeTint="BF"/>
                              <w:sz w:val="22"/>
                              <w:szCs w:val="22"/>
                            </w:rPr>
                            <w:t>Rafael</w:t>
                          </w:r>
                          <w:r>
                            <w:rPr>
                              <w:bCs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Valenzuela</w:t>
                          </w:r>
                        </w:p>
                        <w:p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3D08DE" w:rsidRPr="00C32859">
            <w:rPr>
              <w:noProof/>
              <w:lang w:val="pt-BR" w:eastAsia="es-ES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46BAD612" wp14:editId="08B35612">
                    <wp:simplePos x="0" y="0"/>
                    <wp:positionH relativeFrom="column">
                      <wp:posOffset>-1111250</wp:posOffset>
                    </wp:positionH>
                    <wp:positionV relativeFrom="paragraph">
                      <wp:posOffset>5411470</wp:posOffset>
                    </wp:positionV>
                    <wp:extent cx="7593330" cy="768350"/>
                    <wp:effectExtent l="0" t="0" r="7620" b="0"/>
                    <wp:wrapNone/>
                    <wp:docPr id="40" name="87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3330" cy="768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87 Rectángulo" o:spid="_x0000_s1026" style="position:absolute;margin-left:-87.5pt;margin-top:426.1pt;width:597.9pt;height:6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" fillcolor="white [3212]" strokecolor="white [3212]" strokeweight="2pt"/>
                </w:pict>
              </mc:Fallback>
            </mc:AlternateContent>
          </w:r>
          <w:r w:rsidR="00AE2278" w:rsidRPr="00C32859">
            <w:rPr>
              <w:noProof/>
              <w:lang w:val="pt-BR" w:eastAsia="es-ES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62F9A8BC" wp14:editId="1ECB16FB">
                    <wp:simplePos x="0" y="0"/>
                    <wp:positionH relativeFrom="column">
                      <wp:posOffset>2776248</wp:posOffset>
                    </wp:positionH>
                    <wp:positionV relativeFrom="paragraph">
                      <wp:posOffset>2645631</wp:posOffset>
                    </wp:positionV>
                    <wp:extent cx="3239770" cy="657860"/>
                    <wp:effectExtent l="0" t="0" r="0" b="0"/>
                    <wp:wrapNone/>
                    <wp:docPr id="17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39770" cy="6578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 xml:space="preserve">Calle </w:t>
                                </w:r>
                                <w:proofErr w:type="spellStart"/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>Putxet</w:t>
                                </w:r>
                                <w:proofErr w:type="spellEnd"/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26"/>
                                    <w:sz w:val="18"/>
                                    <w:szCs w:val="18"/>
                                  </w:rPr>
                                  <w:t>, 40 1º · 08023 ·Barcelona</w:t>
                                </w:r>
                              </w:p>
                              <w:p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+34.93.3535690 · +34.626.386.282</w:t>
                                </w:r>
                              </w:p>
                              <w:p w:rsidR="002270F9" w:rsidRPr="00C3299B" w:rsidRDefault="009A631F" w:rsidP="00C3299B">
                                <w:pPr>
                                  <w:jc w:val="center"/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</w:pPr>
                                <w:r w:rsidRPr="009A631F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xte-ad@xte-ad.com</w:t>
                                </w:r>
                                <w:r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3299B">
                                  <w:rPr>
                                    <w:bCs/>
                                    <w:color w:val="7F7F7F" w:themeColor="text1" w:themeTint="80"/>
                                    <w:spacing w:val="40"/>
                                    <w:sz w:val="18"/>
                                    <w:szCs w:val="18"/>
                                  </w:rPr>
                                  <w:t>www.xte-ad.com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18.6pt;margin-top:208.3pt;width:255.1pt;height:5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" stroked="f">
                    <v:textbox style="mso-fit-shape-to-text:t">
                      <w:txbxContent>
                        <w:p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7F7F7F" w:themeColor="text1" w:themeTint="80"/>
                              <w:spacing w:val="26"/>
                              <w:sz w:val="18"/>
                              <w:szCs w:val="18"/>
                            </w:rPr>
                          </w:pPr>
                          <w:r w:rsidRPr="002270F9">
                            <w:rPr>
                              <w:bCs/>
                              <w:color w:val="7F7F7F" w:themeColor="text1" w:themeTint="80"/>
                              <w:spacing w:val="26"/>
                              <w:sz w:val="18"/>
                              <w:szCs w:val="18"/>
                            </w:rPr>
                            <w:t xml:space="preserve">Calle </w:t>
                          </w:r>
                          <w:proofErr w:type="spellStart"/>
                          <w:r w:rsidRPr="002270F9">
                            <w:rPr>
                              <w:bCs/>
                              <w:color w:val="7F7F7F" w:themeColor="text1" w:themeTint="80"/>
                              <w:spacing w:val="26"/>
                              <w:sz w:val="18"/>
                              <w:szCs w:val="18"/>
                            </w:rPr>
                            <w:t>Putxet</w:t>
                          </w:r>
                          <w:proofErr w:type="spellEnd"/>
                          <w:r w:rsidRPr="002270F9">
                            <w:rPr>
                              <w:bCs/>
                              <w:color w:val="7F7F7F" w:themeColor="text1" w:themeTint="80"/>
                              <w:spacing w:val="26"/>
                              <w:sz w:val="18"/>
                              <w:szCs w:val="18"/>
                            </w:rPr>
                            <w:t>, 40 1º · 08023 ·Barcelona</w:t>
                          </w:r>
                        </w:p>
                        <w:p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</w:pPr>
                          <w:r w:rsidRPr="002270F9"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  <w:t>+34.93.3535690 · +34.626.386.282</w:t>
                          </w:r>
                        </w:p>
                        <w:p w:rsidR="002270F9" w:rsidRPr="00C3299B" w:rsidRDefault="009A631F" w:rsidP="00C3299B">
                          <w:pPr>
                            <w:jc w:val="center"/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</w:pPr>
                          <w:r w:rsidRPr="009A631F"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  <w:t>xte-ad@xte-ad.com</w:t>
                          </w:r>
                          <w:r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3299B">
                            <w:rPr>
                              <w:bCs/>
                              <w:color w:val="7F7F7F" w:themeColor="text1" w:themeTint="80"/>
                              <w:spacing w:val="40"/>
                              <w:sz w:val="18"/>
                              <w:szCs w:val="18"/>
                            </w:rPr>
                            <w:t>www.xte-ad.com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E2278" w:rsidRPr="00C32859">
            <w:rPr>
              <w:noProof/>
              <w:lang w:val="pt-BR" w:eastAsia="es-ES"/>
            </w:rPr>
            <w:drawing>
              <wp:anchor distT="0" distB="0" distL="114300" distR="114300" simplePos="0" relativeHeight="251704320" behindDoc="0" locked="0" layoutInCell="1" allowOverlap="1" wp14:anchorId="703D5720" wp14:editId="7C444C73">
                <wp:simplePos x="0" y="0"/>
                <wp:positionH relativeFrom="column">
                  <wp:posOffset>2882265</wp:posOffset>
                </wp:positionH>
                <wp:positionV relativeFrom="paragraph">
                  <wp:posOffset>1850500</wp:posOffset>
                </wp:positionV>
                <wp:extent cx="3028950" cy="704850"/>
                <wp:effectExtent l="0" t="0" r="0" b="0"/>
                <wp:wrapNone/>
                <wp:docPr id="6" name="Imagen 6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E7A4D" w:rsidRPr="00C32859">
            <w:rPr>
              <w:lang w:val="pt-BR"/>
            </w:rPr>
            <w:br w:type="page"/>
          </w:r>
        </w:p>
      </w:sdtContent>
    </w:sdt>
    <w:p w:rsidR="00601CC6" w:rsidRPr="00C32859" w:rsidRDefault="003D08DE" w:rsidP="002732FB">
      <w:pPr>
        <w:pStyle w:val="Ttulo2"/>
        <w:tabs>
          <w:tab w:val="left" w:pos="980"/>
        </w:tabs>
        <w:ind w:right="566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335D249" wp14:editId="22D113C3">
                <wp:simplePos x="0" y="0"/>
                <wp:positionH relativeFrom="column">
                  <wp:posOffset>613583</wp:posOffset>
                </wp:positionH>
                <wp:positionV relativeFrom="paragraph">
                  <wp:posOffset>-3855085</wp:posOffset>
                </wp:positionV>
                <wp:extent cx="4806000" cy="2520000"/>
                <wp:effectExtent l="0" t="0" r="0" b="0"/>
                <wp:wrapNone/>
                <wp:docPr id="75" name="75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06000" cy="2520000"/>
                          <a:chOff x="0" y="0"/>
                          <a:chExt cx="4114800" cy="2157545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409" cy="215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671" r="-2" b="42431"/>
                          <a:stretch/>
                        </pic:blipFill>
                        <pic:spPr bwMode="auto">
                          <a:xfrm>
                            <a:off x="10391" y="685800"/>
                            <a:ext cx="4104409" cy="5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5 Grupo" o:spid="_x0000_s1026" style="position:absolute;margin-left:48.3pt;margin-top:-303.55pt;width:378.45pt;height:198.45pt;z-index:251684864;mso-width-relative:margin;mso-height-relative:margin" coordsize="41148,21575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dAAAAAFJnaHRsb25nAAADE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41044;height:2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c/7DAAAA2gAAAA8AAABkcnMvZG93bnJldi54bWxEj91qwkAUhO8LfYflCL1rNrZWJGYVGygI&#10;IkXjAxyyxySaPRuym5++fVco9HKYmW+YdDuZRgzUudqygnkUgyAurK65VHDJv15XIJxH1thYJgU/&#10;5GC7eX5KMdF25BMNZ1+KAGGXoILK+zaR0hUVGXSRbYmDd7WdQR9kV0rd4RjgppFvcbyUBmsOCxW2&#10;lFVU3M+9UXAwnw7bfL/Idtl33A+34/s810q9zKbdGoSnyf+H/9p7reADHlfC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Vz/sMAAADaAAAADwAAAAAAAAAAAAAAAACf&#10;AgAAZHJzL2Rvd25yZXYueG1sUEsFBgAAAAAEAAQA9wAAAI8DAAAAAA==&#10;">
                  <v:imagedata r:id="rId13" o:title="Tabakalera A"/>
                  <v:path arrowok="t"/>
                </v:shape>
                <v:shape id="Imagen 24" o:spid="_x0000_s1028" type="#_x0000_t75" style="position:absolute;left:103;top:6858;width:41045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KAvFAAAA2wAAAA8AAABkcnMvZG93bnJldi54bWxEj9FqAjEURN8L/YdwC77VrLZK3RpFC1JB&#10;faj6Abeb62bt5mabRF3/3giFPg4zc4YZT1tbizP5UDlW0OtmIIgLpysuFex3i+c3ECEia6wdk4Ir&#10;BZhOHh/GmGt34S86b2MpEoRDjgpMjE0uZSgMWQxd1xAn7+C8xZikL6X2eElwW8t+lg2lxYrTgsGG&#10;PgwVP9uTVXBsvv3KnEab8uV3P/+cD4r17BiU6jy1s3cQkdr4H/5rL7WC/ivcv6Qf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SgLxQAAANsAAAAPAAAAAAAAAAAAAAAA&#10;AJ8CAABkcnMvZG93bnJldi54bWxQSwUGAAAAAAQABAD3AAAAkQMAAAAA&#10;">
                  <v:imagedata r:id="rId14" o:title="Tabakalera A" croptop="20756f" cropbottom="27808f" cropleft="1f" cropright="-1f" grayscale="t" bilevel="t"/>
                  <v:path arrowok="t"/>
                </v:shape>
              </v:group>
            </w:pict>
          </mc:Fallback>
        </mc:AlternateContent>
      </w:r>
      <w:r w:rsidR="00601CC6" w:rsidRPr="00C32859">
        <w:rPr>
          <w:lang w:val="pt-BR"/>
        </w:rPr>
        <w:t>[X.T</w:t>
      </w:r>
      <w:proofErr w:type="gramStart"/>
      <w:r w:rsidR="00601CC6" w:rsidRPr="00C32859">
        <w:rPr>
          <w:lang w:val="pt-BR"/>
        </w:rPr>
        <w:t>]e</w:t>
      </w:r>
      <w:proofErr w:type="gramEnd"/>
      <w:r w:rsidR="00601CC6" w:rsidRPr="00C32859">
        <w:rPr>
          <w:lang w:val="pt-BR"/>
        </w:rPr>
        <w:t>·a+d</w:t>
      </w:r>
    </w:p>
    <w:p w:rsidR="00601CC6" w:rsidRPr="00C32859" w:rsidRDefault="00601CC6" w:rsidP="00D243CF">
      <w:pPr>
        <w:rPr>
          <w:lang w:val="pt-BR"/>
        </w:rPr>
      </w:pPr>
      <w:r w:rsidRPr="00C32859">
        <w:rPr>
          <w:lang w:val="pt-BR"/>
        </w:rPr>
        <w:t xml:space="preserve">TODA LA CREATIVIDAD Y EXPERIENCIA DE UN </w:t>
      </w:r>
      <w:r w:rsidR="00BF0B4B" w:rsidRPr="00C32859">
        <w:rPr>
          <w:lang w:val="pt-BR"/>
        </w:rPr>
        <w:t xml:space="preserve">EQUIPO SOLVENTE A SU SERVICIO. </w:t>
      </w:r>
      <w:r w:rsidRPr="00C32859">
        <w:rPr>
          <w:lang w:val="pt-BR"/>
        </w:rPr>
        <w:t>CON RESPONSABILIDAD POR NUESTRO MEDIO AMBIENTE.</w:t>
      </w:r>
    </w:p>
    <w:p w:rsidR="00601CC6" w:rsidRPr="00C32859" w:rsidRDefault="00601CC6" w:rsidP="00D243CF">
      <w:pPr>
        <w:rPr>
          <w:lang w:val="pt-BR"/>
        </w:rPr>
      </w:pPr>
    </w:p>
    <w:p w:rsidR="00601CC6" w:rsidRPr="00C32859" w:rsidRDefault="00B7027B" w:rsidP="00D243CF">
      <w:pPr>
        <w:pStyle w:val="Ttulo3"/>
        <w:rPr>
          <w:lang w:val="pt-BR"/>
        </w:rPr>
      </w:pPr>
      <w:r w:rsidRPr="00C32859">
        <w:rPr>
          <w:lang w:val="pt-BR"/>
        </w:rPr>
        <w:t>Quem</w:t>
      </w:r>
      <w:r w:rsidR="00601CC6" w:rsidRPr="00C32859">
        <w:rPr>
          <w:lang w:val="pt-BR"/>
        </w:rPr>
        <w:t xml:space="preserve"> </w:t>
      </w:r>
      <w:r w:rsidR="0066339F" w:rsidRPr="00C32859">
        <w:rPr>
          <w:lang w:val="pt-BR"/>
        </w:rPr>
        <w:t>é</w:t>
      </w:r>
    </w:p>
    <w:p w:rsidR="00A14082" w:rsidRPr="00C32859" w:rsidRDefault="00B7027B" w:rsidP="00A14082">
      <w:pPr>
        <w:rPr>
          <w:lang w:val="pt-BR"/>
        </w:rPr>
      </w:pPr>
      <w:r w:rsidRPr="00C32859">
        <w:rPr>
          <w:lang w:val="pt-BR"/>
        </w:rPr>
        <w:t>Somos uma equipe multinacional de arquitetos com sede em Barcelona e mais de 15 anos de experiência profissional em diferentes países. Uma equipe de arquitetos, com percursos diferentes. Profissional experiente em todas as áreas: técnica, comercial, artística e de ensino.</w:t>
      </w:r>
    </w:p>
    <w:p w:rsidR="00BF0B4B" w:rsidRPr="00C32859" w:rsidRDefault="00BF0B4B" w:rsidP="00A14082">
      <w:pPr>
        <w:rPr>
          <w:lang w:val="pt-BR"/>
        </w:rPr>
      </w:pPr>
      <w:bookmarkStart w:id="0" w:name="_GoBack"/>
      <w:bookmarkEnd w:id="0"/>
    </w:p>
    <w:p w:rsidR="00BF0B4B" w:rsidRPr="00C32859" w:rsidRDefault="00B7027B" w:rsidP="00A14082">
      <w:pPr>
        <w:rPr>
          <w:lang w:val="pt-BR"/>
        </w:rPr>
      </w:pPr>
      <w:r w:rsidRPr="00C32859">
        <w:rPr>
          <w:lang w:val="pt-BR"/>
        </w:rPr>
        <w:t xml:space="preserve">Uma equipe de profissionais com presença na América Latina e Europa, que está a moldar a sua arquitetura proposta, considerando que existem muitas maneiras, muitas possibilidades, muitos ambientes, muitas regras e muitas culturas </w:t>
      </w:r>
      <w:r w:rsidR="0066339F" w:rsidRPr="00C32859">
        <w:rPr>
          <w:lang w:val="pt-BR"/>
        </w:rPr>
        <w:t>considera, mas</w:t>
      </w:r>
      <w:r w:rsidRPr="00C32859">
        <w:rPr>
          <w:lang w:val="pt-BR"/>
        </w:rPr>
        <w:t xml:space="preserve"> sempre com o povo e seu bem-estar como objetivo e motivação.</w:t>
      </w:r>
    </w:p>
    <w:p w:rsidR="00B7027B" w:rsidRPr="00C32859" w:rsidRDefault="00B7027B" w:rsidP="00A14082">
      <w:pPr>
        <w:rPr>
          <w:lang w:val="pt-BR"/>
        </w:rPr>
      </w:pPr>
    </w:p>
    <w:p w:rsidR="00B7027B" w:rsidRPr="00C32859" w:rsidRDefault="00B7027B" w:rsidP="00B7027B">
      <w:pPr>
        <w:pStyle w:val="Ttulo3"/>
        <w:rPr>
          <w:lang w:val="pt-BR"/>
        </w:rPr>
      </w:pPr>
      <w:r w:rsidRPr="00C32859">
        <w:rPr>
          <w:lang w:val="pt-BR"/>
        </w:rPr>
        <w:t>C</w:t>
      </w:r>
      <w:r w:rsidRPr="00C32859">
        <w:rPr>
          <w:lang w:val="pt-BR"/>
        </w:rPr>
        <w:t>ampo profissional</w:t>
      </w:r>
    </w:p>
    <w:p w:rsidR="00BF0B4B" w:rsidRPr="00C32859" w:rsidRDefault="00B7027B" w:rsidP="00BF0B4B">
      <w:pPr>
        <w:rPr>
          <w:lang w:val="pt-BR"/>
        </w:rPr>
      </w:pPr>
      <w:r w:rsidRPr="00C32859">
        <w:rPr>
          <w:lang w:val="pt-BR"/>
        </w:rPr>
        <w:t xml:space="preserve">Com toda a experiência de campo profissional, individualmente e coletivamente, [XT] • e a + d desenvolver nossas atividades abrangem todo o campo do design, do planeamento e urbanismo, a </w:t>
      </w:r>
      <w:proofErr w:type="spellStart"/>
      <w:r w:rsidRPr="00C32859">
        <w:rPr>
          <w:lang w:val="pt-BR"/>
        </w:rPr>
        <w:t>arquitectura</w:t>
      </w:r>
      <w:proofErr w:type="spellEnd"/>
      <w:r w:rsidRPr="00C32859">
        <w:rPr>
          <w:lang w:val="pt-BR"/>
        </w:rPr>
        <w:t xml:space="preserve"> e design interior, através de o domínio das artes gráficas como um dos pilares sobre os quais nós apoiamos o nosso trabalho criativo.</w:t>
      </w:r>
    </w:p>
    <w:p w:rsidR="00B7027B" w:rsidRPr="00C32859" w:rsidRDefault="00B7027B" w:rsidP="00BF0B4B">
      <w:pPr>
        <w:rPr>
          <w:lang w:val="pt-BR"/>
        </w:rPr>
      </w:pPr>
    </w:p>
    <w:p w:rsidR="0066339F" w:rsidRDefault="00B7027B" w:rsidP="00D243CF">
      <w:pPr>
        <w:pStyle w:val="Ttulo3"/>
        <w:rPr>
          <w:rFonts w:eastAsia="SimSun" w:cstheme="minorBidi"/>
          <w:b w:val="0"/>
          <w:bCs w:val="0"/>
          <w:color w:val="auto"/>
          <w:sz w:val="16"/>
          <w:lang w:val="pt-BR"/>
        </w:rPr>
      </w:pPr>
      <w:r w:rsidRPr="00C32859">
        <w:rPr>
          <w:rFonts w:eastAsia="SimSun" w:cstheme="minorBidi"/>
          <w:b w:val="0"/>
          <w:bCs w:val="0"/>
          <w:color w:val="auto"/>
          <w:sz w:val="16"/>
          <w:lang w:val="pt-BR"/>
        </w:rPr>
        <w:t xml:space="preserve">Além disso, nossos laços reais com diferentes países e culturas nos permitem melhorar e adaptar as nossas propostas, chegando </w:t>
      </w:r>
      <w:proofErr w:type="gramStart"/>
      <w:r w:rsidRPr="00C32859">
        <w:rPr>
          <w:rFonts w:eastAsia="SimSun" w:cstheme="minorBidi"/>
          <w:b w:val="0"/>
          <w:bCs w:val="0"/>
          <w:color w:val="auto"/>
          <w:sz w:val="16"/>
          <w:lang w:val="pt-BR"/>
        </w:rPr>
        <w:t>em</w:t>
      </w:r>
      <w:proofErr w:type="gramEnd"/>
      <w:r w:rsidRPr="00C32859">
        <w:rPr>
          <w:rFonts w:eastAsia="SimSun" w:cstheme="minorBidi"/>
          <w:b w:val="0"/>
          <w:bCs w:val="0"/>
          <w:color w:val="auto"/>
          <w:sz w:val="16"/>
          <w:lang w:val="pt-BR"/>
        </w:rPr>
        <w:t xml:space="preserve"> caso de sucesso em cada local, cada ambiente.</w:t>
      </w:r>
    </w:p>
    <w:p w:rsidR="00601CC6" w:rsidRPr="00C32859" w:rsidRDefault="00D243CF" w:rsidP="00D243CF">
      <w:pPr>
        <w:pStyle w:val="Ttulo3"/>
        <w:rPr>
          <w:lang w:val="pt-BR"/>
        </w:rPr>
      </w:pPr>
      <w:r w:rsidRPr="00C32859">
        <w:rPr>
          <w:lang w:val="pt-BR"/>
        </w:rPr>
        <w:br w:type="page"/>
      </w:r>
      <w:r w:rsidR="00E02DD4" w:rsidRPr="00C32859">
        <w:rPr>
          <w:lang w:val="pt-BR"/>
        </w:rPr>
        <w:lastRenderedPageBreak/>
        <w:t>Filosofi</w:t>
      </w:r>
      <w:r w:rsidR="00601CC6" w:rsidRPr="00C32859">
        <w:rPr>
          <w:lang w:val="pt-BR"/>
        </w:rPr>
        <w:t xml:space="preserve">a de </w:t>
      </w:r>
      <w:r w:rsidR="00E02DD4" w:rsidRPr="00C32859">
        <w:rPr>
          <w:lang w:val="pt-BR"/>
        </w:rPr>
        <w:t>trabalho</w:t>
      </w:r>
      <w:r w:rsidR="002732FB" w:rsidRPr="00C32859">
        <w:rPr>
          <w:noProof/>
          <w:lang w:val="pt-BR" w:eastAsia="es-ES"/>
        </w:rPr>
        <w:t xml:space="preserve"> </w:t>
      </w:r>
    </w:p>
    <w:p w:rsidR="00BF0B4B" w:rsidRPr="00C32859" w:rsidRDefault="003D08DE" w:rsidP="00BF0B4B">
      <w:pPr>
        <w:rPr>
          <w:lang w:val="pt-BR"/>
        </w:rPr>
      </w:pPr>
      <w:r w:rsidRPr="00C32859">
        <w:rPr>
          <w:noProof/>
          <w:lang w:val="pt-BR"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EFE021" wp14:editId="127625FC">
                <wp:simplePos x="0" y="0"/>
                <wp:positionH relativeFrom="column">
                  <wp:posOffset>1438275</wp:posOffset>
                </wp:positionH>
                <wp:positionV relativeFrom="paragraph">
                  <wp:posOffset>-4062903</wp:posOffset>
                </wp:positionV>
                <wp:extent cx="4096800" cy="2520000"/>
                <wp:effectExtent l="0" t="0" r="0" b="0"/>
                <wp:wrapNone/>
                <wp:docPr id="74" name="74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96800" cy="2520000"/>
                          <a:chOff x="0" y="0"/>
                          <a:chExt cx="3497177" cy="2150918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77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 t="53958" r="4867" b="37409"/>
                          <a:stretch/>
                        </pic:blipFill>
                        <pic:spPr bwMode="auto">
                          <a:xfrm>
                            <a:off x="10391" y="1153391"/>
                            <a:ext cx="3314700" cy="1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4 Grupo" o:spid="_x0000_s1026" style="position:absolute;margin-left:113.25pt;margin-top:-319.9pt;width:322.6pt;height:198.45pt;z-index:251680768;mso-width-relative:margin;mso-height-relative:margin" coordsize="34971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G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mAAAAAFJnaHRsb25nAAAD&#10;E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y4AAAABAAAAoAAAAGMAAAHgAAC5oAAAExIAGAAB/9j/4AAQSkZJRgABAgAASABIAAD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MjM2M0Y0RkY5OEY0NEUxREE0RDc2QkI1MTgxRTQ1ODkiIGV4aWY6UGl4&#10;ZWxYRGltZW5zaW9uPSI3ODciIGV4aWY6UGl4ZWxZRGltZW5zaW9uPSI0ODY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IzNUMzQkI3N0YzRkUxNEZGMzVCRjM0QzQ2NEZBMEQiPiA8eGFwTU06RGVy&#10;aXZlZEZyb20gcmRmOnBhcnNlVHlwZT0iUmVzb3VyY2U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BAQEBAQEBAQEB&#10;AQEBAQECAgICAgICAgICAgMDAwMDAwMDAwP/wAALCAHmAxMBAREA/90ABABj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">
                <o:lock v:ext="edit" aspectratio="t"/>
                <v:shape id="Imagen 8" o:spid="_x0000_s1027" type="#_x0000_t75" style="position:absolute;width:34971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NGnBAAAA2gAAAA8AAABkcnMvZG93bnJldi54bWxET01rwkAQvQv+h2UKXkQ38VAkugmiLZZ6&#10;0gqltyE7TUKzsyE7mrS/vnso9Ph439tidK26Ux8azwbSZQKKuPS24crA9e15sQYVBNli65kMfFOA&#10;Ip9OtphZP/CZ7hepVAzhkKGBWqTLtA5lTQ7D0nfEkfv0vUOJsK+07XGI4a7VqyR51A4bjg01drSv&#10;qfy63JyB08fr/JCm1x/Zn/Rx2MlT2b4nxswext0GlNAo/+I/94s1ELfGK/EG6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uNGnBAAAA2gAAAA8AAAAAAAAAAAAAAAAAnwIA&#10;AGRycy9kb3ducmV2LnhtbFBLBQYAAAAABAAEAPcAAACNAwAAAAA=&#10;">
                  <v:imagedata r:id="rId18" o:title="Acacia A"/>
                  <v:path arrowok="t"/>
                </v:shape>
                <v:shape id="Imagen 22" o:spid="_x0000_s1028" type="#_x0000_t75" style="position:absolute;left:103;top:11533;width:33147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GjPFAAAA2wAAAA8AAABkcnMvZG93bnJldi54bWxEj0+LwjAUxO+C3yE8wZumFtw/1SiLIizr&#10;ilQ9eHw0z7Zu81KabK3ffrMgeBxm5jfMfNmZSrTUuNKygsk4AkGcWV1yruB03IzeQDiPrLGyTAru&#10;5GC56PfmmGh745Tag89FgLBLUEHhfZ1I6bKCDLqxrYmDd7GNQR9kk0vd4C3ATSXjKHqRBksOCwXW&#10;tCoo+zn8GgXn44rl9nWz//6aTqr0Om137+uLUsNB9zED4anzz/Cj/akVxDH8fw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BozxQAAANsAAAAPAAAAAAAAAAAAAAAA&#10;AJ8CAABkcnMvZG93bnJldi54bWxQSwUGAAAAAAQABAD3AAAAkQMAAAAA&#10;">
                  <v:imagedata r:id="rId19" o:title="Acacia A" croptop="35362f" cropbottom="24516f" cropleft="290f" cropright="3190f" grayscale="t" bilevel="t"/>
                  <v:path arrowok="t"/>
                </v:shape>
              </v:group>
            </w:pict>
          </mc:Fallback>
        </mc:AlternateContent>
      </w:r>
      <w:r w:rsidR="00E02DD4" w:rsidRPr="00C32859">
        <w:rPr>
          <w:lang w:val="pt-BR"/>
        </w:rPr>
        <w:t xml:space="preserve">Profundamente reconhecer um lugar, seja um edifício, uma parcela ou um território (em seu povo, a topografia, geografia, clima, paisagem, história e construção disponíveis no local) é o início do processo que nos leva a fazer </w:t>
      </w:r>
      <w:r w:rsidR="0066339F" w:rsidRPr="00C32859">
        <w:rPr>
          <w:lang w:val="pt-BR"/>
        </w:rPr>
        <w:t>uma proposta adequada e precisa</w:t>
      </w:r>
      <w:r w:rsidR="00E02DD4" w:rsidRPr="00C32859">
        <w:rPr>
          <w:lang w:val="pt-BR"/>
        </w:rPr>
        <w:t>. Essa abordagem nos permite fazer declarações que vão além do puramente estético. É o que nós entendemos como o princípio essencial de um processo que deve ser concluído, com certeza, sobre uma proposta feita em termos de qualidade séria e elevada</w:t>
      </w:r>
      <w:r w:rsidR="0066339F" w:rsidRPr="00C32859">
        <w:rPr>
          <w:lang w:val="pt-BR"/>
        </w:rPr>
        <w:t>.</w:t>
      </w:r>
    </w:p>
    <w:p w:rsidR="00BF0B4B" w:rsidRPr="00C32859" w:rsidRDefault="00BF0B4B" w:rsidP="00BF0B4B">
      <w:pPr>
        <w:rPr>
          <w:lang w:val="pt-BR"/>
        </w:rPr>
      </w:pPr>
    </w:p>
    <w:p w:rsidR="00601CC6" w:rsidRPr="00C32859" w:rsidRDefault="00E02DD4" w:rsidP="00D243CF">
      <w:pPr>
        <w:rPr>
          <w:lang w:val="pt-BR"/>
        </w:rPr>
      </w:pPr>
      <w:r w:rsidRPr="00C32859">
        <w:rPr>
          <w:lang w:val="pt-BR"/>
        </w:rPr>
        <w:t xml:space="preserve">Para nós, a arquitetura </w:t>
      </w:r>
      <w:proofErr w:type="spellStart"/>
      <w:r w:rsidRPr="00C32859">
        <w:rPr>
          <w:lang w:val="pt-BR"/>
        </w:rPr>
        <w:t>ea</w:t>
      </w:r>
      <w:proofErr w:type="spellEnd"/>
      <w:r w:rsidRPr="00C32859">
        <w:rPr>
          <w:lang w:val="pt-BR"/>
        </w:rPr>
        <w:t xml:space="preserve"> vida passa, afeta os nossos sentidos e, quando você se conectar com seus usuários, animado. Com esta visão, podemos dar ao luxo de combinar conceitos e frescor, elegância, simpatia, </w:t>
      </w:r>
      <w:r w:rsidR="0066339F" w:rsidRPr="00C32859">
        <w:rPr>
          <w:lang w:val="pt-BR"/>
        </w:rPr>
        <w:t>corrente</w:t>
      </w:r>
      <w:r w:rsidRPr="00C32859">
        <w:rPr>
          <w:lang w:val="pt-BR"/>
        </w:rPr>
        <w:t xml:space="preserve"> e tergiversar com os outros como eficácia, sustentabilidade, eficiência e funcionalidade. O primeiro a ligar-se um lugar com o nosso espírito, enquanto o apoio a segunda e permitir que o cotidiano e as diversas utilizações no lugar com conforto suficiente.</w:t>
      </w:r>
    </w:p>
    <w:p w:rsidR="00E02DD4" w:rsidRPr="00C32859" w:rsidRDefault="00E02DD4" w:rsidP="00D243CF">
      <w:pPr>
        <w:rPr>
          <w:lang w:val="pt-BR"/>
        </w:rPr>
      </w:pPr>
    </w:p>
    <w:p w:rsidR="00601CC6" w:rsidRPr="00C32859" w:rsidRDefault="00E02DD4" w:rsidP="00D243CF">
      <w:pPr>
        <w:pStyle w:val="Ttulo3"/>
        <w:rPr>
          <w:lang w:val="pt-BR"/>
        </w:rPr>
      </w:pPr>
      <w:r w:rsidRPr="00C32859">
        <w:rPr>
          <w:lang w:val="pt-BR"/>
        </w:rPr>
        <w:t>Nossa experiência</w:t>
      </w:r>
    </w:p>
    <w:p w:rsidR="00601CC6" w:rsidRDefault="00E02DD4" w:rsidP="00BF0B4B">
      <w:pPr>
        <w:rPr>
          <w:lang w:val="pt-BR"/>
        </w:rPr>
      </w:pPr>
      <w:r w:rsidRPr="00C32859">
        <w:rPr>
          <w:lang w:val="pt-BR"/>
        </w:rPr>
        <w:t>Tendo trabalhado em muitas cidades e países, revelou os seus recursos, tanto quanto valorizam o respeito e admiro suas qualidades culturais e técnicas. Por outro lado, trabalhando com os mais recentes recursos técnicos disponíveis faz com que as ferramentas mais avançadas para libertar a sua criatividade.</w:t>
      </w:r>
    </w:p>
    <w:p w:rsidR="00C32859" w:rsidRDefault="00C32859" w:rsidP="00BF0B4B">
      <w:pPr>
        <w:rPr>
          <w:lang w:val="pt-BR"/>
        </w:rPr>
      </w:pPr>
    </w:p>
    <w:p w:rsidR="00C32859" w:rsidRDefault="00C32859" w:rsidP="00BF0B4B">
      <w:pPr>
        <w:rPr>
          <w:lang w:val="pt-BR"/>
        </w:rPr>
      </w:pPr>
    </w:p>
    <w:p w:rsidR="00C32859" w:rsidRDefault="00C32859" w:rsidP="00BF0B4B">
      <w:pPr>
        <w:rPr>
          <w:lang w:val="pt-BR"/>
        </w:rPr>
      </w:pPr>
    </w:p>
    <w:p w:rsidR="00C32859" w:rsidRDefault="00C32859" w:rsidP="00BF0B4B">
      <w:pPr>
        <w:rPr>
          <w:lang w:val="pt-BR"/>
        </w:rPr>
      </w:pPr>
    </w:p>
    <w:p w:rsidR="00C32859" w:rsidRDefault="00C32859" w:rsidP="00BF0B4B">
      <w:pPr>
        <w:rPr>
          <w:lang w:val="pt-BR"/>
        </w:rPr>
      </w:pPr>
    </w:p>
    <w:p w:rsidR="00C32859" w:rsidRDefault="00C32859" w:rsidP="00BF0B4B">
      <w:pPr>
        <w:rPr>
          <w:lang w:val="pt-BR"/>
        </w:rPr>
      </w:pPr>
    </w:p>
    <w:p w:rsidR="00C32859" w:rsidRPr="00C32859" w:rsidRDefault="00C32859" w:rsidP="00BF0B4B">
      <w:pPr>
        <w:rPr>
          <w:lang w:val="pt-BR"/>
        </w:rPr>
      </w:pPr>
    </w:p>
    <w:p w:rsidR="00F20430" w:rsidRPr="00C32859" w:rsidRDefault="003D08DE" w:rsidP="00D243CF">
      <w:pPr>
        <w:pStyle w:val="Ttulo3"/>
        <w:rPr>
          <w:lang w:val="pt-BR"/>
        </w:rPr>
      </w:pPr>
      <w:r w:rsidRPr="00C32859">
        <w:rPr>
          <w:noProof/>
          <w:lang w:val="pt-BR" w:eastAsia="es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99BFFC6" wp14:editId="50B036DB">
                <wp:simplePos x="0" y="0"/>
                <wp:positionH relativeFrom="column">
                  <wp:posOffset>2503875</wp:posOffset>
                </wp:positionH>
                <wp:positionV relativeFrom="paragraph">
                  <wp:posOffset>-3855142</wp:posOffset>
                </wp:positionV>
                <wp:extent cx="2908800" cy="2520000"/>
                <wp:effectExtent l="0" t="0" r="0" b="0"/>
                <wp:wrapNone/>
                <wp:docPr id="76" name="76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08800" cy="2520000"/>
                          <a:chOff x="0" y="0"/>
                          <a:chExt cx="2483428" cy="2150918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D:\Proyectos\XTEad\E-Imax\03-CV\img\Sdoku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99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D:\Proyectos\XTEad\E-Imax\03-CV\img\Sdok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6" b="46049"/>
                          <a:stretch/>
                        </pic:blipFill>
                        <pic:spPr bwMode="auto">
                          <a:xfrm>
                            <a:off x="0" y="696191"/>
                            <a:ext cx="2483428" cy="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6 Grupo" o:spid="_x0000_s1026" style="position:absolute;margin-left:197.15pt;margin-top:-303.55pt;width:229.05pt;height:198.45pt;z-index:251682816;mso-width-relative:margin;mso-height-relative:margin" coordsize="24834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PwAAAAYAAAAAAAAAAAAAAqwAAAMTAAAA&#10;BQBTAGQAbwBrAHUAAAABAAAAAAAAAAAAAAAAAAAAAAAAAAEAAAAAAAAAAAAAAxMAAAKsAAAAAAAA&#10;AAAAAAAAAAAAAAEAAAAAAAAAAAAAAAAAAAAAAAAAEAAAAAEAAAAAAABudWxsAAAAAgAAAAZib3Vu&#10;ZHNPYmpjAAAAAQAAAAAAAFJjdDEAAAAEAAAAAFRvcCBsb25nAAAAAAAAAABMZWZ0bG9uZwAAAAAA&#10;AAAAQnRvbWxvbmcAAAKsAAAAAFJnaHRsb25nAAADE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rAAAAABSZ2h0bG9uZwAA&#10;Ax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IOEJJTQQM&#10;AAAAABpxAAAAAQAAAKAAAACLAAAB4AABBKAAABpVABgAAf/Y/+AAEEpGSUYAAQIAAEgASAAA/+0A&#10;DEFkb2JlX0NNAAH/7gAOQWRvYmUAZIAAAAAB/9sAhAAMCAgICQgMCQkMEQsKCxEVDwwMDxUYExMV&#10;ExMYEQwMDAwMDBEMDAwMDAwMDAwMDAwMDAwMDAwMDAwMDAwMDAwMAQ0LCw0ODRAODhAUDg4OFBQO&#10;Dg4OFBEMDAwMDBERDAwMDAwMEQwMDAwMDAwMDAwMDAwMDAwMDAwMDAwMDAwMDAz/wAARCAC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">
                <o:lock v:ext="edit" aspectratio="t"/>
                <v:shape id="Imagen 10" o:spid="_x0000_s1027" type="#_x0000_t75" style="position:absolute;width:24702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eH3CAAAA2wAAAA8AAABkcnMvZG93bnJldi54bWxEj02LwkAMhu+C/2GI4E2nepC16yh1F0Fl&#10;Pfhx2GPoxLbYyZTOqPXfm8PC3hLyfjxZrDpXqwe1ofJsYDJOQBHn3lZcGLicN6MPUCEiW6w9k4EX&#10;BVgt+70FptY/+UiPUyyUhHBI0UAZY5NqHfKSHIaxb4jldvWtwyhrW2jb4lPCXa2nSTLTDiuWhhIb&#10;+iopv53uTkrmPzTz2WWf6O+XPkyy3+t6540ZDrrsE1SkLv6L/9xbK/hCL7/IAHr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Xh9wgAAANsAAAAPAAAAAAAAAAAAAAAAAJ8C&#10;AABkcnMvZG93bnJldi54bWxQSwUGAAAAAAQABAD3AAAAjgMAAAAA&#10;">
                  <v:imagedata r:id="rId23" o:title="Sdoku"/>
                  <v:path arrowok="t"/>
                </v:shape>
                <v:shape id="Imagen 23" o:spid="_x0000_s1028" type="#_x0000_t75" style="position:absolute;top:6961;width:24834;height:4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gVrFAAAA2wAAAA8AAABkcnMvZG93bnJldi54bWxEj09rwkAUxO8Fv8PyhN50o6WlRFfRgMEe&#10;Cq1/QG+P7HMTzL4N2VXjt3cLQo/DzPyGmc47W4srtb5yrGA0TEAQF05XbBTstqvBJwgfkDXWjknB&#10;nTzMZ72XKaba3fiXrptgRISwT1FBGUKTSumLkiz6oWuIo3dyrcUQZWukbvEW4baW4yT5kBYrjgsl&#10;NpSVVJw3F6vgUO/zUZYvV/vDV94cf8h8v2dGqdd+t5iACNSF//CzvdYKxm/w9yX+A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IFaxQAAANsAAAAPAAAAAAAAAAAAAAAA&#10;AJ8CAABkcnMvZG93bnJldi54bWxQSwUGAAAAAAQABAD3AAAAkQMAAAAA&#10;">
                  <v:imagedata r:id="rId24" o:title="Sdoku" croptop="22135f" cropbottom="30179f" grayscale="t" bilevel="t"/>
                  <v:path arrowok="t"/>
                </v:shape>
              </v:group>
            </w:pict>
          </mc:Fallback>
        </mc:AlternateContent>
      </w:r>
      <w:r w:rsidR="00E02DD4" w:rsidRPr="00C32859">
        <w:rPr>
          <w:lang w:val="pt-BR"/>
        </w:rPr>
        <w:t xml:space="preserve"> </w:t>
      </w:r>
      <w:r w:rsidR="00E02DD4" w:rsidRPr="00C32859">
        <w:rPr>
          <w:lang w:val="pt-BR"/>
        </w:rPr>
        <w:t>Entre os nossos projetos, destacamos os seguintes</w:t>
      </w:r>
      <w:r w:rsidR="00BF0B4B" w:rsidRPr="00C32859">
        <w:rPr>
          <w:lang w:val="pt-BR"/>
        </w:rPr>
        <w:t>:</w:t>
      </w:r>
    </w:p>
    <w:p w:rsidR="00B24CE5" w:rsidRPr="00C32859" w:rsidRDefault="00B24CE5" w:rsidP="00D243CF">
      <w:pPr>
        <w:pStyle w:val="Prrafodelista"/>
        <w:rPr>
          <w:lang w:val="pt-BR"/>
        </w:rPr>
      </w:pPr>
    </w:p>
    <w:p w:rsidR="003678A7" w:rsidRPr="00C32859" w:rsidRDefault="00FD32C7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>K-</w:t>
      </w:r>
      <w:proofErr w:type="spellStart"/>
      <w:r w:rsidRPr="00C32859">
        <w:rPr>
          <w:lang w:val="pt-BR"/>
        </w:rPr>
        <w:t>Li</w:t>
      </w:r>
      <w:r w:rsidR="00C80744" w:rsidRPr="00C32859">
        <w:rPr>
          <w:lang w:val="pt-BR"/>
        </w:rPr>
        <w:t>GRAM</w:t>
      </w:r>
      <w:proofErr w:type="spellEnd"/>
      <w:r w:rsidR="00C80744" w:rsidRPr="00C32859">
        <w:rPr>
          <w:lang w:val="pt-BR"/>
        </w:rPr>
        <w:t xml:space="preserve"> –</w:t>
      </w:r>
      <w:proofErr w:type="gramStart"/>
      <w:r w:rsidR="00C80744" w:rsidRPr="00C32859">
        <w:rPr>
          <w:lang w:val="pt-BR"/>
        </w:rPr>
        <w:t xml:space="preserve"> </w:t>
      </w:r>
      <w:r w:rsidR="003678A7" w:rsidRPr="00C32859">
        <w:rPr>
          <w:lang w:val="pt-BR"/>
        </w:rPr>
        <w:t xml:space="preserve"> </w:t>
      </w:r>
      <w:proofErr w:type="gramEnd"/>
      <w:r w:rsidR="00C80744" w:rsidRPr="00C32859">
        <w:rPr>
          <w:lang w:val="pt-BR"/>
        </w:rPr>
        <w:t xml:space="preserve">Plaza pública y </w:t>
      </w:r>
      <w:proofErr w:type="spellStart"/>
      <w:r w:rsidR="00C80744" w:rsidRPr="00C32859">
        <w:rPr>
          <w:lang w:val="pt-BR"/>
        </w:rPr>
        <w:t>escuela</w:t>
      </w:r>
      <w:proofErr w:type="spellEnd"/>
      <w:r w:rsidR="00C80744" w:rsidRPr="00C32859">
        <w:rPr>
          <w:lang w:val="pt-BR"/>
        </w:rPr>
        <w:t xml:space="preserve"> para adultos, </w:t>
      </w:r>
      <w:r w:rsidR="003678A7" w:rsidRPr="00C32859">
        <w:rPr>
          <w:lang w:val="pt-BR"/>
        </w:rPr>
        <w:t xml:space="preserve"> </w:t>
      </w:r>
      <w:r w:rsidR="00C80744" w:rsidRPr="00C32859">
        <w:rPr>
          <w:lang w:val="pt-BR"/>
        </w:rPr>
        <w:t xml:space="preserve">2.600 m², </w:t>
      </w:r>
      <w:r w:rsidR="003678A7" w:rsidRPr="00C32859">
        <w:rPr>
          <w:lang w:val="pt-BR"/>
        </w:rPr>
        <w:t xml:space="preserve"> </w:t>
      </w:r>
      <w:proofErr w:type="spellStart"/>
      <w:r w:rsidR="00C80744" w:rsidRPr="00C32859">
        <w:rPr>
          <w:lang w:val="pt-BR"/>
        </w:rPr>
        <w:t>Torrelavega</w:t>
      </w:r>
      <w:proofErr w:type="spellEnd"/>
      <w:r w:rsidR="00C80744" w:rsidRPr="00C32859">
        <w:rPr>
          <w:lang w:val="pt-BR"/>
        </w:rPr>
        <w:t xml:space="preserve">, </w:t>
      </w:r>
      <w:proofErr w:type="spellStart"/>
      <w:r w:rsidR="00C80744" w:rsidRPr="00C32859">
        <w:rPr>
          <w:lang w:val="pt-BR"/>
        </w:rPr>
        <w:t>Cantabria</w:t>
      </w:r>
      <w:proofErr w:type="spellEnd"/>
      <w:r w:rsidR="00C80744" w:rsidRPr="00C32859">
        <w:rPr>
          <w:lang w:val="pt-BR"/>
        </w:rPr>
        <w:t xml:space="preserve"> </w:t>
      </w:r>
      <w:r w:rsidR="0025005C" w:rsidRPr="00C32859">
        <w:rPr>
          <w:lang w:val="pt-BR"/>
        </w:rPr>
        <w:t>–</w:t>
      </w:r>
      <w:r w:rsidR="00C80744" w:rsidRPr="00C32859">
        <w:rPr>
          <w:lang w:val="pt-BR"/>
        </w:rPr>
        <w:t xml:space="preserve"> 2009</w:t>
      </w:r>
      <w:r w:rsidR="003678A7" w:rsidRPr="00C32859">
        <w:rPr>
          <w:lang w:val="pt-BR"/>
        </w:rPr>
        <w:t>.</w:t>
      </w:r>
    </w:p>
    <w:p w:rsidR="00121B39" w:rsidRPr="00C32859" w:rsidRDefault="00121B39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bCs/>
          <w:lang w:val="pt-BR"/>
        </w:rPr>
        <w:t>Vivienda</w:t>
      </w:r>
      <w:proofErr w:type="spellEnd"/>
      <w:r w:rsidRPr="00C32859">
        <w:rPr>
          <w:bCs/>
          <w:lang w:val="pt-BR"/>
        </w:rPr>
        <w:t xml:space="preserve"> </w:t>
      </w:r>
      <w:proofErr w:type="spellStart"/>
      <w:r w:rsidRPr="00C32859">
        <w:rPr>
          <w:bCs/>
          <w:lang w:val="pt-BR"/>
        </w:rPr>
        <w:t>en</w:t>
      </w:r>
      <w:proofErr w:type="spellEnd"/>
      <w:r w:rsidRPr="00C32859">
        <w:rPr>
          <w:bCs/>
          <w:lang w:val="pt-BR"/>
        </w:rPr>
        <w:t xml:space="preserve"> </w:t>
      </w:r>
      <w:proofErr w:type="spellStart"/>
      <w:r w:rsidRPr="00C32859">
        <w:rPr>
          <w:bCs/>
          <w:lang w:val="pt-BR"/>
        </w:rPr>
        <w:t>Calle</w:t>
      </w:r>
      <w:proofErr w:type="spellEnd"/>
      <w:r w:rsidRPr="00C32859">
        <w:rPr>
          <w:bCs/>
          <w:lang w:val="pt-BR"/>
        </w:rPr>
        <w:t xml:space="preserve"> </w:t>
      </w:r>
      <w:proofErr w:type="spellStart"/>
      <w:r w:rsidRPr="00C32859">
        <w:rPr>
          <w:bCs/>
          <w:lang w:val="pt-BR"/>
        </w:rPr>
        <w:t>Vallhonrat</w:t>
      </w:r>
      <w:proofErr w:type="spellEnd"/>
      <w:r w:rsidRPr="00C32859">
        <w:rPr>
          <w:bCs/>
          <w:lang w:val="pt-BR"/>
        </w:rPr>
        <w:t xml:space="preserve">, 85 m² + 30 m² </w:t>
      </w:r>
      <w:proofErr w:type="spellStart"/>
      <w:r w:rsidRPr="00C32859">
        <w:rPr>
          <w:bCs/>
          <w:lang w:val="pt-BR"/>
        </w:rPr>
        <w:t>terraza</w:t>
      </w:r>
      <w:proofErr w:type="spellEnd"/>
      <w:r w:rsidRPr="00C32859">
        <w:rPr>
          <w:bCs/>
          <w:lang w:val="pt-BR"/>
        </w:rPr>
        <w:t>, Barcelona -2009.</w:t>
      </w:r>
    </w:p>
    <w:p w:rsidR="0025005C" w:rsidRPr="00C32859" w:rsidRDefault="0025005C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Acacia</w:t>
      </w:r>
      <w:proofErr w:type="spellEnd"/>
      <w:r w:rsidRPr="00C32859">
        <w:rPr>
          <w:lang w:val="pt-BR"/>
        </w:rPr>
        <w:t xml:space="preserve"> - Conjunto Residencial </w:t>
      </w:r>
      <w:proofErr w:type="spellStart"/>
      <w:r w:rsidRPr="00C32859">
        <w:rPr>
          <w:lang w:val="pt-BR"/>
        </w:rPr>
        <w:t>Interrelacional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Senior</w:t>
      </w:r>
      <w:proofErr w:type="spellEnd"/>
      <w:r w:rsidRPr="00C32859">
        <w:rPr>
          <w:lang w:val="pt-BR"/>
        </w:rPr>
        <w:t xml:space="preserve">, 15.750 m², Sant </w:t>
      </w:r>
      <w:proofErr w:type="spellStart"/>
      <w:r w:rsidRPr="00C32859">
        <w:rPr>
          <w:lang w:val="pt-BR"/>
        </w:rPr>
        <w:t>Pere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Ribes</w:t>
      </w:r>
      <w:proofErr w:type="spellEnd"/>
      <w:r w:rsidRPr="00C32859">
        <w:rPr>
          <w:lang w:val="pt-BR"/>
        </w:rPr>
        <w:t xml:space="preserve"> – 2009</w:t>
      </w:r>
      <w:r w:rsidR="003678A7" w:rsidRPr="00C32859">
        <w:rPr>
          <w:lang w:val="pt-BR"/>
        </w:rPr>
        <w:t>.</w:t>
      </w:r>
    </w:p>
    <w:p w:rsidR="00C05C84" w:rsidRPr="00C32859" w:rsidRDefault="00C05C84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Hospedería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en</w:t>
      </w:r>
      <w:proofErr w:type="spellEnd"/>
      <w:r w:rsidRPr="00C32859">
        <w:rPr>
          <w:lang w:val="pt-BR"/>
        </w:rPr>
        <w:t xml:space="preserve">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Ciudad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la</w:t>
      </w:r>
      <w:proofErr w:type="spellEnd"/>
      <w:r w:rsidRPr="00C32859">
        <w:rPr>
          <w:lang w:val="pt-BR"/>
        </w:rPr>
        <w:t xml:space="preserve"> Música, 5,200 m², </w:t>
      </w:r>
      <w:proofErr w:type="spellStart"/>
      <w:r w:rsidRPr="00C32859">
        <w:rPr>
          <w:lang w:val="pt-BR"/>
        </w:rPr>
        <w:t>Villafranca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los</w:t>
      </w:r>
      <w:proofErr w:type="spellEnd"/>
      <w:r w:rsidRPr="00C32859">
        <w:rPr>
          <w:lang w:val="pt-BR"/>
        </w:rPr>
        <w:t xml:space="preserve"> Barros </w:t>
      </w:r>
      <w:r w:rsidR="003678A7" w:rsidRPr="00C32859">
        <w:rPr>
          <w:lang w:val="pt-BR"/>
        </w:rPr>
        <w:t>–</w:t>
      </w:r>
      <w:r w:rsidRPr="00C32859">
        <w:rPr>
          <w:lang w:val="pt-BR"/>
        </w:rPr>
        <w:t xml:space="preserve"> 2009</w:t>
      </w:r>
      <w:r w:rsidR="003678A7" w:rsidRPr="00C32859">
        <w:rPr>
          <w:lang w:val="pt-BR"/>
        </w:rPr>
        <w:t>.</w:t>
      </w:r>
    </w:p>
    <w:p w:rsidR="0025005C" w:rsidRPr="00C32859" w:rsidRDefault="003678A7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gramStart"/>
      <w:r w:rsidRPr="00C32859">
        <w:rPr>
          <w:lang w:val="pt-BR"/>
        </w:rPr>
        <w:t>Es</w:t>
      </w:r>
      <w:proofErr w:type="gram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Molinar</w:t>
      </w:r>
      <w:proofErr w:type="spellEnd"/>
      <w:r w:rsidRPr="00C32859">
        <w:rPr>
          <w:lang w:val="pt-BR"/>
        </w:rPr>
        <w:t xml:space="preserve"> </w:t>
      </w:r>
      <w:r w:rsidR="001D116A" w:rsidRPr="00C32859">
        <w:rPr>
          <w:lang w:val="pt-BR"/>
        </w:rPr>
        <w:t xml:space="preserve">Centro de </w:t>
      </w:r>
      <w:proofErr w:type="spellStart"/>
      <w:r w:rsidR="001D116A" w:rsidRPr="00C32859">
        <w:rPr>
          <w:lang w:val="pt-BR"/>
        </w:rPr>
        <w:t>Día</w:t>
      </w:r>
      <w:proofErr w:type="spellEnd"/>
      <w:r w:rsidR="001D116A" w:rsidRPr="00C32859">
        <w:rPr>
          <w:lang w:val="pt-BR"/>
        </w:rPr>
        <w:t xml:space="preserve"> y </w:t>
      </w:r>
      <w:proofErr w:type="spellStart"/>
      <w:r w:rsidR="001D116A" w:rsidRPr="00C32859">
        <w:rPr>
          <w:lang w:val="pt-BR"/>
        </w:rPr>
        <w:t>Vivienda</w:t>
      </w:r>
      <w:proofErr w:type="spellEnd"/>
      <w:r w:rsidR="001D116A" w:rsidRPr="00C32859">
        <w:rPr>
          <w:lang w:val="pt-BR"/>
        </w:rPr>
        <w:t xml:space="preserve"> Social para jubilados, 8.400 m², Palma de Mallorca </w:t>
      </w:r>
      <w:r w:rsidRPr="00C32859">
        <w:rPr>
          <w:lang w:val="pt-BR"/>
        </w:rPr>
        <w:t>–</w:t>
      </w:r>
      <w:r w:rsidR="001D116A" w:rsidRPr="00C32859">
        <w:rPr>
          <w:lang w:val="pt-BR"/>
        </w:rPr>
        <w:t xml:space="preserve"> 2009</w:t>
      </w:r>
      <w:r w:rsidRPr="00C32859">
        <w:rPr>
          <w:lang w:val="pt-BR"/>
        </w:rPr>
        <w:t>.</w:t>
      </w:r>
    </w:p>
    <w:p w:rsidR="00C80744" w:rsidRPr="00C32859" w:rsidRDefault="00C80744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I + I = T – Centro Internacional de Cultura </w:t>
      </w:r>
      <w:proofErr w:type="spellStart"/>
      <w:r w:rsidRPr="00C32859">
        <w:rPr>
          <w:lang w:val="pt-BR"/>
        </w:rPr>
        <w:t>Contemporánea</w:t>
      </w:r>
      <w:proofErr w:type="spellEnd"/>
      <w:proofErr w:type="gramStart"/>
      <w:r w:rsidRPr="00C32859">
        <w:rPr>
          <w:lang w:val="pt-BR"/>
        </w:rPr>
        <w:t xml:space="preserve">  </w:t>
      </w:r>
      <w:proofErr w:type="gramEnd"/>
      <w:r w:rsidRPr="00C32859">
        <w:rPr>
          <w:lang w:val="pt-BR"/>
        </w:rPr>
        <w:t xml:space="preserve">TABAKALERA, </w:t>
      </w:r>
      <w:r w:rsidR="0025005C" w:rsidRPr="00C32859">
        <w:rPr>
          <w:lang w:val="pt-BR"/>
        </w:rPr>
        <w:t xml:space="preserve">26.300 </w:t>
      </w:r>
      <w:r w:rsidRPr="00C32859">
        <w:rPr>
          <w:lang w:val="pt-BR"/>
        </w:rPr>
        <w:t xml:space="preserve">m², Donostia-San </w:t>
      </w:r>
      <w:proofErr w:type="spellStart"/>
      <w:r w:rsidRPr="00C32859">
        <w:rPr>
          <w:lang w:val="pt-BR"/>
        </w:rPr>
        <w:t>Sebastián</w:t>
      </w:r>
      <w:proofErr w:type="spellEnd"/>
      <w:r w:rsidRPr="00C32859">
        <w:rPr>
          <w:lang w:val="pt-BR"/>
        </w:rPr>
        <w:t xml:space="preserve"> – 2008</w:t>
      </w:r>
      <w:r w:rsidR="003678A7" w:rsidRPr="00C32859">
        <w:rPr>
          <w:lang w:val="pt-BR"/>
        </w:rPr>
        <w:t>.</w:t>
      </w:r>
    </w:p>
    <w:p w:rsidR="00C80744" w:rsidRPr="00C32859" w:rsidRDefault="00C80744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Parque Empresarial </w:t>
      </w:r>
      <w:proofErr w:type="spellStart"/>
      <w:r w:rsidRPr="00C32859">
        <w:rPr>
          <w:lang w:val="pt-BR"/>
        </w:rPr>
        <w:t>Montcada</w:t>
      </w:r>
      <w:proofErr w:type="spellEnd"/>
      <w:r w:rsidRPr="00C32859">
        <w:rPr>
          <w:lang w:val="pt-BR"/>
        </w:rPr>
        <w:t xml:space="preserve">, 126.040 m², </w:t>
      </w:r>
      <w:proofErr w:type="spellStart"/>
      <w:r w:rsidRPr="00C32859">
        <w:rPr>
          <w:lang w:val="pt-BR"/>
        </w:rPr>
        <w:t>Montcada</w:t>
      </w:r>
      <w:proofErr w:type="spellEnd"/>
      <w:r w:rsidRPr="00C32859">
        <w:rPr>
          <w:lang w:val="pt-BR"/>
        </w:rPr>
        <w:t xml:space="preserve"> i </w:t>
      </w:r>
      <w:proofErr w:type="spellStart"/>
      <w:r w:rsidRPr="00C32859">
        <w:rPr>
          <w:lang w:val="pt-BR"/>
        </w:rPr>
        <w:t>Reixac</w:t>
      </w:r>
      <w:proofErr w:type="spellEnd"/>
      <w:r w:rsidRPr="00C32859">
        <w:rPr>
          <w:lang w:val="pt-BR"/>
        </w:rPr>
        <w:t xml:space="preserve"> </w:t>
      </w:r>
      <w:r w:rsidR="0025005C" w:rsidRPr="00C32859">
        <w:rPr>
          <w:lang w:val="pt-BR"/>
        </w:rPr>
        <w:t>–</w:t>
      </w:r>
      <w:r w:rsidRPr="00C32859">
        <w:rPr>
          <w:lang w:val="pt-BR"/>
        </w:rPr>
        <w:t xml:space="preserve"> 2008</w:t>
      </w:r>
      <w:r w:rsidR="003678A7" w:rsidRPr="00C32859">
        <w:rPr>
          <w:lang w:val="pt-BR"/>
        </w:rPr>
        <w:t>.</w:t>
      </w:r>
    </w:p>
    <w:p w:rsidR="0025005C" w:rsidRPr="00C32859" w:rsidRDefault="0025005C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Hotel de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Luz - Hotel 4 </w:t>
      </w:r>
      <w:proofErr w:type="spellStart"/>
      <w:r w:rsidRPr="00C32859">
        <w:rPr>
          <w:lang w:val="pt-BR"/>
        </w:rPr>
        <w:t>Estrellas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en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la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calle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Diputación</w:t>
      </w:r>
      <w:proofErr w:type="spellEnd"/>
      <w:r w:rsidRPr="00C32859">
        <w:rPr>
          <w:lang w:val="pt-BR"/>
        </w:rPr>
        <w:t xml:space="preserve">, 6.500 m², Barcelona </w:t>
      </w:r>
      <w:r w:rsidR="009449BC" w:rsidRPr="00C32859">
        <w:rPr>
          <w:lang w:val="pt-BR"/>
        </w:rPr>
        <w:t>–</w:t>
      </w:r>
      <w:r w:rsidRPr="00C32859">
        <w:rPr>
          <w:lang w:val="pt-BR"/>
        </w:rPr>
        <w:t xml:space="preserve"> 2008</w:t>
      </w:r>
      <w:r w:rsidR="003678A7" w:rsidRPr="00C32859">
        <w:rPr>
          <w:lang w:val="pt-BR"/>
        </w:rPr>
        <w:t>.</w:t>
      </w:r>
    </w:p>
    <w:p w:rsidR="009449BC" w:rsidRPr="00C32859" w:rsidRDefault="009449BC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Conjunto Residencial y Comercial El </w:t>
      </w:r>
      <w:proofErr w:type="spellStart"/>
      <w:r w:rsidRPr="00C32859">
        <w:rPr>
          <w:lang w:val="pt-BR"/>
        </w:rPr>
        <w:t>Puig</w:t>
      </w:r>
      <w:proofErr w:type="spellEnd"/>
      <w:r w:rsidRPr="00C32859">
        <w:rPr>
          <w:lang w:val="pt-BR"/>
        </w:rPr>
        <w:t>, 10.060 m², Valencia – 2008</w:t>
      </w:r>
      <w:r w:rsidR="003678A7" w:rsidRPr="00C32859">
        <w:rPr>
          <w:lang w:val="pt-BR"/>
        </w:rPr>
        <w:t>.</w:t>
      </w:r>
    </w:p>
    <w:p w:rsidR="008C2AD8" w:rsidRPr="00C32859" w:rsidRDefault="008C2AD8" w:rsidP="008C2AD8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Plan</w:t>
      </w:r>
      <w:proofErr w:type="spellEnd"/>
      <w:r w:rsidRPr="00C32859">
        <w:rPr>
          <w:lang w:val="pt-BR"/>
        </w:rPr>
        <w:t xml:space="preserve"> parcial residencial </w:t>
      </w:r>
      <w:proofErr w:type="spellStart"/>
      <w:proofErr w:type="gramStart"/>
      <w:r w:rsidRPr="00C32859">
        <w:rPr>
          <w:lang w:val="pt-BR"/>
        </w:rPr>
        <w:t>del</w:t>
      </w:r>
      <w:proofErr w:type="spellEnd"/>
      <w:proofErr w:type="gramEnd"/>
      <w:r w:rsidRPr="00C32859">
        <w:rPr>
          <w:lang w:val="pt-BR"/>
        </w:rPr>
        <w:t xml:space="preserve"> sector "</w:t>
      </w:r>
      <w:proofErr w:type="spellStart"/>
      <w:r w:rsidRPr="00C32859">
        <w:rPr>
          <w:lang w:val="pt-BR"/>
        </w:rPr>
        <w:t>Racó</w:t>
      </w:r>
      <w:proofErr w:type="spellEnd"/>
      <w:r w:rsidRPr="00C32859">
        <w:rPr>
          <w:lang w:val="pt-BR"/>
        </w:rPr>
        <w:t xml:space="preserve"> Blau", </w:t>
      </w:r>
      <w:proofErr w:type="spellStart"/>
      <w:r w:rsidRPr="00C32859">
        <w:rPr>
          <w:lang w:val="pt-BR"/>
        </w:rPr>
        <w:t>Blanes</w:t>
      </w:r>
      <w:proofErr w:type="spellEnd"/>
      <w:r w:rsidRPr="00C32859">
        <w:rPr>
          <w:lang w:val="pt-BR"/>
        </w:rPr>
        <w:t xml:space="preserve"> – 2008.</w:t>
      </w:r>
    </w:p>
    <w:p w:rsidR="009449BC" w:rsidRPr="00C32859" w:rsidRDefault="009449BC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Diputación</w:t>
      </w:r>
      <w:proofErr w:type="spellEnd"/>
      <w:r w:rsidRPr="00C32859">
        <w:rPr>
          <w:lang w:val="pt-BR"/>
        </w:rPr>
        <w:t xml:space="preserve">, 7.980 m², Barcelona </w:t>
      </w:r>
      <w:r w:rsidR="008977D3" w:rsidRPr="00C32859">
        <w:rPr>
          <w:lang w:val="pt-BR"/>
        </w:rPr>
        <w:t>–</w:t>
      </w:r>
      <w:r w:rsidRPr="00C32859">
        <w:rPr>
          <w:lang w:val="pt-BR"/>
        </w:rPr>
        <w:t xml:space="preserve"> 2007</w:t>
      </w:r>
      <w:r w:rsidR="003678A7" w:rsidRPr="00C32859">
        <w:rPr>
          <w:lang w:val="pt-BR"/>
        </w:rPr>
        <w:t>.</w:t>
      </w:r>
    </w:p>
    <w:p w:rsidR="008977D3" w:rsidRPr="00C32859" w:rsidRDefault="008977D3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Conjunto Residencial </w:t>
      </w:r>
      <w:proofErr w:type="spellStart"/>
      <w:r w:rsidRPr="00C32859">
        <w:rPr>
          <w:lang w:val="pt-BR"/>
        </w:rPr>
        <w:t>Sagunto</w:t>
      </w:r>
      <w:proofErr w:type="spellEnd"/>
      <w:r w:rsidRPr="00C32859">
        <w:rPr>
          <w:lang w:val="pt-BR"/>
        </w:rPr>
        <w:t xml:space="preserve">, 31.290 m², </w:t>
      </w:r>
      <w:proofErr w:type="spellStart"/>
      <w:r w:rsidRPr="00C32859">
        <w:rPr>
          <w:lang w:val="pt-BR"/>
        </w:rPr>
        <w:t>Sagunto</w:t>
      </w:r>
      <w:proofErr w:type="spellEnd"/>
      <w:r w:rsidRPr="00C32859">
        <w:rPr>
          <w:lang w:val="pt-BR"/>
        </w:rPr>
        <w:t xml:space="preserve">, Valencia </w:t>
      </w:r>
      <w:r w:rsidR="003678A7" w:rsidRPr="00C32859">
        <w:rPr>
          <w:lang w:val="pt-BR"/>
        </w:rPr>
        <w:t>–</w:t>
      </w:r>
      <w:r w:rsidRPr="00C32859">
        <w:rPr>
          <w:lang w:val="pt-BR"/>
        </w:rPr>
        <w:t xml:space="preserve"> 2007</w:t>
      </w:r>
      <w:r w:rsidR="003678A7" w:rsidRPr="00C32859">
        <w:rPr>
          <w:lang w:val="pt-BR"/>
        </w:rPr>
        <w:t>.</w:t>
      </w:r>
    </w:p>
    <w:p w:rsidR="00F20430" w:rsidRPr="00C32859" w:rsidRDefault="00FD32C7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Calle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À</w:t>
      </w:r>
      <w:r w:rsidR="00F20430" w:rsidRPr="00C32859">
        <w:rPr>
          <w:lang w:val="pt-BR"/>
        </w:rPr>
        <w:t>laba</w:t>
      </w:r>
      <w:proofErr w:type="spellEnd"/>
      <w:r w:rsidR="00F20430" w:rsidRPr="00C32859">
        <w:rPr>
          <w:lang w:val="pt-BR"/>
        </w:rPr>
        <w:t xml:space="preserve">, 75 m², Barcelona </w:t>
      </w:r>
      <w:r w:rsidR="00EC0213" w:rsidRPr="00C32859">
        <w:rPr>
          <w:lang w:val="pt-BR"/>
        </w:rPr>
        <w:t>–</w:t>
      </w:r>
      <w:r w:rsidR="00F20430" w:rsidRPr="00C32859">
        <w:rPr>
          <w:lang w:val="pt-BR"/>
        </w:rPr>
        <w:t xml:space="preserve"> 2007</w:t>
      </w:r>
      <w:r w:rsidR="003678A7" w:rsidRPr="00C32859">
        <w:rPr>
          <w:lang w:val="pt-BR"/>
        </w:rPr>
        <w:t>.</w:t>
      </w:r>
    </w:p>
    <w:p w:rsidR="00121B39" w:rsidRPr="00C32859" w:rsidRDefault="00121B39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Plan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Expansión</w:t>
      </w:r>
      <w:proofErr w:type="spellEnd"/>
      <w:r w:rsidRPr="00C32859">
        <w:rPr>
          <w:lang w:val="pt-BR"/>
        </w:rPr>
        <w:t xml:space="preserve"> Urbana de </w:t>
      </w:r>
      <w:proofErr w:type="spellStart"/>
      <w:r w:rsidRPr="00C32859">
        <w:rPr>
          <w:lang w:val="pt-BR"/>
        </w:rPr>
        <w:t>Calahuerta</w:t>
      </w:r>
      <w:proofErr w:type="spellEnd"/>
      <w:r w:rsidRPr="00C32859">
        <w:rPr>
          <w:lang w:val="pt-BR"/>
        </w:rPr>
        <w:t xml:space="preserve">, 175,509 m², </w:t>
      </w:r>
      <w:proofErr w:type="spellStart"/>
      <w:r w:rsidRPr="00C32859">
        <w:rPr>
          <w:lang w:val="pt-BR"/>
        </w:rPr>
        <w:t>Calahorra</w:t>
      </w:r>
      <w:proofErr w:type="spellEnd"/>
      <w:r w:rsidRPr="00C32859">
        <w:rPr>
          <w:lang w:val="pt-BR"/>
        </w:rPr>
        <w:t xml:space="preserve">, La Rioja – 2007. </w:t>
      </w:r>
    </w:p>
    <w:p w:rsidR="00F45134" w:rsidRPr="00C32859" w:rsidRDefault="00F45134" w:rsidP="00F45134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Pati</w:t>
      </w:r>
      <w:proofErr w:type="spellEnd"/>
      <w:r w:rsidRPr="00C32859">
        <w:rPr>
          <w:lang w:val="pt-BR"/>
        </w:rPr>
        <w:t xml:space="preserve"> </w:t>
      </w:r>
      <w:proofErr w:type="spellStart"/>
      <w:proofErr w:type="gramStart"/>
      <w:r w:rsidRPr="00C32859">
        <w:rPr>
          <w:lang w:val="pt-BR"/>
        </w:rPr>
        <w:t>l'Eixample</w:t>
      </w:r>
      <w:proofErr w:type="spellEnd"/>
      <w:proofErr w:type="gramEnd"/>
      <w:r w:rsidRPr="00C32859">
        <w:rPr>
          <w:lang w:val="pt-BR"/>
        </w:rPr>
        <w:t>, 2.510 m², Barcelona – 2007.</w:t>
      </w:r>
    </w:p>
    <w:p w:rsidR="00F45134" w:rsidRPr="00C32859" w:rsidRDefault="00F45134" w:rsidP="00F45134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LH678 - </w:t>
      </w: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social, 23.714,40 m², Santander, </w:t>
      </w:r>
      <w:proofErr w:type="spellStart"/>
      <w:r w:rsidRPr="00C32859">
        <w:rPr>
          <w:lang w:val="pt-BR"/>
        </w:rPr>
        <w:t>Cantabria</w:t>
      </w:r>
      <w:proofErr w:type="spellEnd"/>
      <w:r w:rsidRPr="00C32859">
        <w:rPr>
          <w:lang w:val="pt-BR"/>
        </w:rPr>
        <w:t xml:space="preserve"> – 2007.</w:t>
      </w:r>
    </w:p>
    <w:p w:rsidR="008C2AD8" w:rsidRPr="00C32859" w:rsidRDefault="008C2AD8" w:rsidP="008C2AD8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Plan</w:t>
      </w:r>
      <w:proofErr w:type="spellEnd"/>
      <w:r w:rsidRPr="00C32859">
        <w:rPr>
          <w:lang w:val="pt-BR"/>
        </w:rPr>
        <w:t xml:space="preserve"> parcial industrial </w:t>
      </w:r>
      <w:proofErr w:type="spellStart"/>
      <w:proofErr w:type="gramStart"/>
      <w:r w:rsidRPr="00C32859">
        <w:rPr>
          <w:lang w:val="pt-BR"/>
        </w:rPr>
        <w:t>del</w:t>
      </w:r>
      <w:proofErr w:type="spellEnd"/>
      <w:proofErr w:type="gramEnd"/>
      <w:r w:rsidRPr="00C32859">
        <w:rPr>
          <w:lang w:val="pt-BR"/>
        </w:rPr>
        <w:t xml:space="preserve"> sector "</w:t>
      </w:r>
      <w:proofErr w:type="spellStart"/>
      <w:r w:rsidRPr="00C32859">
        <w:rPr>
          <w:lang w:val="pt-BR"/>
        </w:rPr>
        <w:t>Can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Valls</w:t>
      </w:r>
      <w:proofErr w:type="spellEnd"/>
      <w:r w:rsidRPr="00C32859">
        <w:rPr>
          <w:lang w:val="pt-BR"/>
        </w:rPr>
        <w:t>", Barcelona – 2007.</w:t>
      </w:r>
    </w:p>
    <w:p w:rsidR="00EC0213" w:rsidRPr="00C32859" w:rsidRDefault="00EC0213" w:rsidP="00D243CF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Port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Vall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Balís</w:t>
      </w:r>
      <w:proofErr w:type="spellEnd"/>
      <w:r w:rsidRPr="00C32859">
        <w:rPr>
          <w:lang w:val="pt-BR"/>
        </w:rPr>
        <w:t xml:space="preserve">, 19.540 m², Sant </w:t>
      </w:r>
      <w:proofErr w:type="spellStart"/>
      <w:r w:rsidRPr="00C32859">
        <w:rPr>
          <w:lang w:val="pt-BR"/>
        </w:rPr>
        <w:t>Andreu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Llavaneres</w:t>
      </w:r>
      <w:proofErr w:type="spellEnd"/>
      <w:r w:rsidRPr="00C32859">
        <w:rPr>
          <w:lang w:val="pt-BR"/>
        </w:rPr>
        <w:t xml:space="preserve">, Barcelona </w:t>
      </w:r>
      <w:r w:rsidR="003678A7" w:rsidRPr="00C32859">
        <w:rPr>
          <w:lang w:val="pt-BR"/>
        </w:rPr>
        <w:t>–</w:t>
      </w:r>
      <w:r w:rsidRPr="00C32859">
        <w:rPr>
          <w:lang w:val="pt-BR"/>
        </w:rPr>
        <w:t xml:space="preserve"> 2006</w:t>
      </w:r>
      <w:r w:rsidR="003678A7" w:rsidRPr="00C32859">
        <w:rPr>
          <w:lang w:val="pt-BR"/>
        </w:rPr>
        <w:t>.</w:t>
      </w:r>
    </w:p>
    <w:p w:rsidR="008C2AD8" w:rsidRPr="00C32859" w:rsidRDefault="008C2AD8" w:rsidP="008C2AD8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>Conjunto residencial y comercial “Flor d'</w:t>
      </w:r>
      <w:proofErr w:type="spellStart"/>
      <w:r w:rsidRPr="00C32859">
        <w:rPr>
          <w:lang w:val="pt-BR"/>
        </w:rPr>
        <w:t>Aigua</w:t>
      </w:r>
      <w:proofErr w:type="spellEnd"/>
      <w:r w:rsidRPr="00C32859">
        <w:rPr>
          <w:lang w:val="pt-BR"/>
        </w:rPr>
        <w:t xml:space="preserve">”, </w:t>
      </w:r>
      <w:proofErr w:type="spellStart"/>
      <w:r w:rsidRPr="00C32859">
        <w:rPr>
          <w:lang w:val="pt-BR"/>
        </w:rPr>
        <w:t>Figueres</w:t>
      </w:r>
      <w:proofErr w:type="spellEnd"/>
      <w:r w:rsidRPr="00C32859">
        <w:rPr>
          <w:lang w:val="pt-BR"/>
        </w:rPr>
        <w:t xml:space="preserve">, </w:t>
      </w:r>
      <w:proofErr w:type="spellStart"/>
      <w:r w:rsidRPr="00C32859">
        <w:rPr>
          <w:lang w:val="pt-BR"/>
        </w:rPr>
        <w:t>Girona</w:t>
      </w:r>
      <w:proofErr w:type="spellEnd"/>
      <w:r w:rsidRPr="00C32859">
        <w:rPr>
          <w:lang w:val="pt-BR"/>
        </w:rPr>
        <w:t xml:space="preserve"> – 2006.</w:t>
      </w:r>
    </w:p>
    <w:p w:rsidR="00F20430" w:rsidRPr="00C32859" w:rsidRDefault="0025005C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SDOKU </w:t>
      </w: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Social para </w:t>
      </w:r>
      <w:proofErr w:type="spellStart"/>
      <w:r w:rsidRPr="00C32859">
        <w:rPr>
          <w:lang w:val="pt-BR"/>
        </w:rPr>
        <w:t>jóvenes</w:t>
      </w:r>
      <w:proofErr w:type="spellEnd"/>
      <w:r w:rsidRPr="00C32859">
        <w:rPr>
          <w:lang w:val="pt-BR"/>
        </w:rPr>
        <w:t xml:space="preserve">, 630 m², Madrid </w:t>
      </w:r>
      <w:r w:rsidR="009449BC" w:rsidRPr="00C32859">
        <w:rPr>
          <w:lang w:val="pt-BR"/>
        </w:rPr>
        <w:t>–</w:t>
      </w:r>
      <w:r w:rsidRPr="00C32859">
        <w:rPr>
          <w:lang w:val="pt-BR"/>
        </w:rPr>
        <w:t xml:space="preserve"> 2006</w:t>
      </w:r>
      <w:r w:rsidR="003678A7" w:rsidRPr="00C32859">
        <w:rPr>
          <w:lang w:val="pt-BR"/>
        </w:rPr>
        <w:t>.</w:t>
      </w:r>
    </w:p>
    <w:p w:rsidR="008977D3" w:rsidRPr="00C32859" w:rsidRDefault="008977D3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Residencial </w:t>
      </w:r>
      <w:proofErr w:type="spellStart"/>
      <w:r w:rsidRPr="00C32859">
        <w:rPr>
          <w:lang w:val="pt-BR"/>
        </w:rPr>
        <w:t>Las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Terrazas</w:t>
      </w:r>
      <w:proofErr w:type="spellEnd"/>
      <w:r w:rsidRPr="00C32859">
        <w:rPr>
          <w:lang w:val="pt-BR"/>
        </w:rPr>
        <w:t xml:space="preserve"> de Rocas </w:t>
      </w:r>
      <w:proofErr w:type="spellStart"/>
      <w:r w:rsidRPr="00C32859">
        <w:rPr>
          <w:lang w:val="pt-BR"/>
        </w:rPr>
        <w:t>Blancas</w:t>
      </w:r>
      <w:proofErr w:type="spellEnd"/>
      <w:r w:rsidRPr="00C32859">
        <w:rPr>
          <w:lang w:val="pt-BR"/>
        </w:rPr>
        <w:t xml:space="preserve">, 11,760 m², </w:t>
      </w:r>
      <w:proofErr w:type="spellStart"/>
      <w:r w:rsidRPr="00C32859">
        <w:rPr>
          <w:lang w:val="pt-BR"/>
        </w:rPr>
        <w:t>Benalmádena</w:t>
      </w:r>
      <w:proofErr w:type="spellEnd"/>
      <w:r w:rsidRPr="00C32859">
        <w:rPr>
          <w:lang w:val="pt-BR"/>
        </w:rPr>
        <w:t xml:space="preserve">, Málaga </w:t>
      </w:r>
      <w:r w:rsidR="003678A7" w:rsidRPr="00C32859">
        <w:rPr>
          <w:lang w:val="pt-BR"/>
        </w:rPr>
        <w:t>–</w:t>
      </w:r>
      <w:r w:rsidRPr="00C32859">
        <w:rPr>
          <w:lang w:val="pt-BR"/>
        </w:rPr>
        <w:t xml:space="preserve"> 2006</w:t>
      </w:r>
      <w:r w:rsidR="003678A7" w:rsidRPr="00C32859">
        <w:rPr>
          <w:lang w:val="pt-BR"/>
        </w:rPr>
        <w:t>.</w:t>
      </w:r>
    </w:p>
    <w:p w:rsidR="00532F2C" w:rsidRPr="00C32859" w:rsidRDefault="009449BC" w:rsidP="00D243CF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PG45 – </w:t>
      </w:r>
      <w:proofErr w:type="spellStart"/>
      <w:r w:rsidR="00EC0213" w:rsidRPr="00C32859">
        <w:rPr>
          <w:lang w:val="pt-BR"/>
        </w:rPr>
        <w:t>Viviendas</w:t>
      </w:r>
      <w:proofErr w:type="spellEnd"/>
      <w:r w:rsidR="00EC0213" w:rsidRPr="00C32859">
        <w:rPr>
          <w:lang w:val="pt-BR"/>
        </w:rPr>
        <w:t xml:space="preserve"> de </w:t>
      </w:r>
      <w:proofErr w:type="spellStart"/>
      <w:r w:rsidR="00EC0213" w:rsidRPr="00C32859">
        <w:rPr>
          <w:lang w:val="pt-BR"/>
        </w:rPr>
        <w:t>Lujo</w:t>
      </w:r>
      <w:proofErr w:type="spellEnd"/>
      <w:r w:rsidR="00EC0213" w:rsidRPr="00C32859">
        <w:rPr>
          <w:lang w:val="pt-BR"/>
        </w:rPr>
        <w:t xml:space="preserve"> </w:t>
      </w:r>
      <w:proofErr w:type="spellStart"/>
      <w:r w:rsidR="00EC0213" w:rsidRPr="00C32859">
        <w:rPr>
          <w:lang w:val="pt-BR"/>
        </w:rPr>
        <w:t>en</w:t>
      </w:r>
      <w:proofErr w:type="spellEnd"/>
      <w:r w:rsidR="00EC0213"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Passeig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Gràcia</w:t>
      </w:r>
      <w:proofErr w:type="spellEnd"/>
      <w:r w:rsidR="00EC0213" w:rsidRPr="00C32859">
        <w:rPr>
          <w:lang w:val="pt-BR"/>
        </w:rPr>
        <w:t xml:space="preserve">, 3.205 m², Barcelona </w:t>
      </w:r>
      <w:r w:rsidR="00BE70F3" w:rsidRPr="00C32859">
        <w:rPr>
          <w:lang w:val="pt-BR"/>
        </w:rPr>
        <w:t>–</w:t>
      </w:r>
      <w:r w:rsidR="00EC0213" w:rsidRPr="00C32859">
        <w:rPr>
          <w:lang w:val="pt-BR"/>
        </w:rPr>
        <w:t xml:space="preserve"> 2004</w:t>
      </w:r>
      <w:r w:rsidR="003678A7" w:rsidRPr="00C32859">
        <w:rPr>
          <w:lang w:val="pt-BR"/>
        </w:rPr>
        <w:t>.</w:t>
      </w:r>
    </w:p>
    <w:p w:rsidR="00F45134" w:rsidRPr="00C32859" w:rsidRDefault="00F45134" w:rsidP="00F45134">
      <w:pPr>
        <w:pStyle w:val="Prrafodelista"/>
        <w:numPr>
          <w:ilvl w:val="0"/>
          <w:numId w:val="1"/>
        </w:numPr>
        <w:rPr>
          <w:lang w:val="pt-BR"/>
        </w:rPr>
      </w:pPr>
      <w:r w:rsidRPr="00C32859">
        <w:rPr>
          <w:lang w:val="pt-BR"/>
        </w:rPr>
        <w:t xml:space="preserve">Jardins de </w:t>
      </w:r>
      <w:proofErr w:type="spellStart"/>
      <w:r w:rsidRPr="00C32859">
        <w:rPr>
          <w:lang w:val="pt-BR"/>
        </w:rPr>
        <w:t>Raset</w:t>
      </w:r>
      <w:proofErr w:type="spellEnd"/>
      <w:r w:rsidRPr="00C32859">
        <w:rPr>
          <w:lang w:val="pt-BR"/>
        </w:rPr>
        <w:t xml:space="preserve"> - </w:t>
      </w:r>
      <w:proofErr w:type="spellStart"/>
      <w:r w:rsidRPr="00C32859">
        <w:rPr>
          <w:lang w:val="pt-BR"/>
        </w:rPr>
        <w:t>Cervià</w:t>
      </w:r>
      <w:proofErr w:type="spellEnd"/>
      <w:r w:rsidRPr="00C32859">
        <w:rPr>
          <w:lang w:val="pt-BR"/>
        </w:rPr>
        <w:t xml:space="preserve"> de Ter, 2.000 m², </w:t>
      </w:r>
      <w:proofErr w:type="spellStart"/>
      <w:r w:rsidRPr="00C32859">
        <w:rPr>
          <w:lang w:val="pt-BR"/>
        </w:rPr>
        <w:t>Girona</w:t>
      </w:r>
      <w:proofErr w:type="spellEnd"/>
      <w:r w:rsidRPr="00C32859">
        <w:rPr>
          <w:lang w:val="pt-BR"/>
        </w:rPr>
        <w:t xml:space="preserve"> - 2000.</w:t>
      </w:r>
    </w:p>
    <w:p w:rsidR="00770156" w:rsidRPr="00C32859" w:rsidRDefault="00770156" w:rsidP="00F45134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Social </w:t>
      </w:r>
      <w:proofErr w:type="spellStart"/>
      <w:r w:rsidRPr="00C32859">
        <w:rPr>
          <w:lang w:val="pt-BR"/>
        </w:rPr>
        <w:t>en</w:t>
      </w:r>
      <w:proofErr w:type="spellEnd"/>
      <w:r w:rsidRPr="00C32859">
        <w:rPr>
          <w:lang w:val="pt-BR"/>
        </w:rPr>
        <w:t xml:space="preserve">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Costa, </w:t>
      </w:r>
      <w:proofErr w:type="spellStart"/>
      <w:r w:rsidRPr="00C32859">
        <w:rPr>
          <w:lang w:val="pt-BR"/>
        </w:rPr>
        <w:t>Rovinj</w:t>
      </w:r>
      <w:proofErr w:type="spellEnd"/>
      <w:r w:rsidRPr="00C32859">
        <w:rPr>
          <w:lang w:val="pt-BR"/>
        </w:rPr>
        <w:t xml:space="preserve">, </w:t>
      </w:r>
      <w:proofErr w:type="spellStart"/>
      <w:r w:rsidRPr="00C32859">
        <w:rPr>
          <w:lang w:val="pt-BR"/>
        </w:rPr>
        <w:t>Croacia</w:t>
      </w:r>
      <w:proofErr w:type="spellEnd"/>
      <w:r w:rsidRPr="00C32859">
        <w:rPr>
          <w:lang w:val="pt-BR"/>
        </w:rPr>
        <w:t xml:space="preserve"> – 1999.</w:t>
      </w:r>
    </w:p>
    <w:p w:rsidR="00B61FE0" w:rsidRPr="00C32859" w:rsidRDefault="00532F2C" w:rsidP="00532F2C">
      <w:pPr>
        <w:pStyle w:val="Prrafodelista"/>
        <w:numPr>
          <w:ilvl w:val="0"/>
          <w:numId w:val="1"/>
        </w:numPr>
        <w:rPr>
          <w:lang w:val="pt-BR"/>
        </w:rPr>
      </w:pPr>
      <w:proofErr w:type="spellStart"/>
      <w:r w:rsidRPr="00C32859">
        <w:rPr>
          <w:lang w:val="pt-BR"/>
        </w:rPr>
        <w:t>Reordenamiento</w:t>
      </w:r>
      <w:proofErr w:type="spellEnd"/>
      <w:r w:rsidRPr="00C32859">
        <w:rPr>
          <w:lang w:val="pt-BR"/>
        </w:rPr>
        <w:t xml:space="preserve"> Urbano </w:t>
      </w:r>
      <w:proofErr w:type="spellStart"/>
      <w:r w:rsidRPr="00C32859">
        <w:rPr>
          <w:lang w:val="pt-BR"/>
        </w:rPr>
        <w:t>Eje</w:t>
      </w:r>
      <w:proofErr w:type="spellEnd"/>
      <w:r w:rsidRPr="00C32859">
        <w:rPr>
          <w:lang w:val="pt-BR"/>
        </w:rPr>
        <w:t xml:space="preserve"> Oeste. </w:t>
      </w:r>
      <w:proofErr w:type="spellStart"/>
      <w:r w:rsidRPr="00C32859">
        <w:rPr>
          <w:lang w:val="pt-BR"/>
        </w:rPr>
        <w:t>Tesalónica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Grecia</w:t>
      </w:r>
      <w:proofErr w:type="spellEnd"/>
      <w:r w:rsidRPr="00C32859">
        <w:rPr>
          <w:lang w:val="pt-BR"/>
        </w:rPr>
        <w:t xml:space="preserve"> - 1997.</w:t>
      </w:r>
    </w:p>
    <w:p w:rsidR="00B61FE0" w:rsidRPr="00C32859" w:rsidRDefault="00B61FE0" w:rsidP="00CB4110">
      <w:pPr>
        <w:pStyle w:val="Ttulo2"/>
        <w:jc w:val="left"/>
        <w:rPr>
          <w:lang w:val="pt-BR"/>
        </w:rPr>
      </w:pPr>
      <w:r w:rsidRPr="00C32859">
        <w:rPr>
          <w:lang w:val="pt-BR"/>
        </w:rPr>
        <w:br w:type="page"/>
      </w:r>
      <w:r w:rsidR="00E02DD4" w:rsidRPr="00C32859">
        <w:rPr>
          <w:lang w:val="pt-BR"/>
        </w:rPr>
        <w:lastRenderedPageBreak/>
        <w:t>EQUIPE</w:t>
      </w:r>
      <w:r w:rsidR="00CB4110" w:rsidRPr="00C32859">
        <w:rPr>
          <w:noProof/>
          <w:lang w:val="pt-BR" w:eastAsia="es-ES"/>
        </w:rPr>
        <w:t xml:space="preserve"> </w:t>
      </w:r>
      <w:r w:rsidR="005E19C0" w:rsidRPr="00C32859">
        <w:rPr>
          <w:noProof/>
          <w:lang w:val="pt-BR" w:eastAsia="es-ES"/>
        </w:rPr>
        <w:t>[X.T]e·a+d</w:t>
      </w:r>
    </w:p>
    <w:p w:rsidR="00B24CE5" w:rsidRPr="00C32859" w:rsidRDefault="003D08DE" w:rsidP="005E19C0">
      <w:pPr>
        <w:pStyle w:val="Ttulo2"/>
        <w:rPr>
          <w:lang w:val="pt-BR"/>
        </w:rPr>
      </w:pPr>
      <w:r w:rsidRPr="00C32859">
        <w:rPr>
          <w:noProof/>
          <w:lang w:val="pt-BR" w:eastAsia="es-E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33546EE" wp14:editId="7DEEC3FE">
                <wp:simplePos x="0" y="0"/>
                <wp:positionH relativeFrom="column">
                  <wp:posOffset>1438275</wp:posOffset>
                </wp:positionH>
                <wp:positionV relativeFrom="paragraph">
                  <wp:posOffset>-4077335</wp:posOffset>
                </wp:positionV>
                <wp:extent cx="3974400" cy="2880000"/>
                <wp:effectExtent l="0" t="0" r="0" b="0"/>
                <wp:wrapNone/>
                <wp:docPr id="77" name="77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74400" cy="2880000"/>
                          <a:chOff x="0" y="0"/>
                          <a:chExt cx="4902776" cy="3553690"/>
                        </a:xfrm>
                      </wpg:grpSpPr>
                      <pic:pic xmlns:pic="http://schemas.openxmlformats.org/drawingml/2006/picture">
                        <pic:nvPicPr>
                          <pic:cNvPr id="64" name="Imagen 64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76" cy="35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n 65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63" b="13493"/>
                          <a:stretch/>
                        </pic:blipFill>
                        <pic:spPr bwMode="auto">
                          <a:xfrm>
                            <a:off x="0" y="2566554"/>
                            <a:ext cx="4834465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7 Grupo" o:spid="_x0000_s1026" style="position:absolute;margin-left:113.25pt;margin-top:-321.05pt;width:312.95pt;height:226.75pt;z-index:251707392;mso-width-relative:margin;mso-height-relative:margin" coordsize="49027,35536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yiiiuU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7AAAAAFJnaHRsb25nAAADE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B04QklNBAwAAAAAERAAAAABAAAAoAAAAHQA&#10;AAHgAADZgAAAEPQAGAAB/9j/4AAQSkZJRgABAgAASABIAAD/7QAMQWRvYmVfQ00AAf/uAA5BZG9i&#10;ZQBkgAAAAAH/2wCEAAwICAgJCAwJCQwRCwoLERUPDAwPFRgTExUTExgRDAwMDAwMEQwMDAwMDAwM&#10;DAwMDAwMDAwMDAwMDAwMDAwMDAwBDQsLDQ4NEA4OEBQODg4UFA4ODg4UEQwMDAwMEREMDAwMDAwR&#10;DAwMDAwMDAwMDAwMDAwMDAwMDAwMDAwMDAwMDP/AABEIAH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ZGM9Imh0dHA6Ly9wdXJsLm9yZy9kYy9lbGVtZW50cy8x&#10;LjEvIiB4bWxuczpwaG90b3Nob3A9Imh0dHA6Ly9ucy5hZG9iZS5jb20vcGhvdG9zaG9wLzEuMC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0NCMkM4MTU5Rjc0QkVBRTM3&#10;OEFBQ0RCRDg5RkVFMDNBIiBleGlmOlBpeGVsWERpbWVuc2lvbj0iNzg3IiBleGlmOlBpeGVsWURp&#10;bWVuc2lvbj0iNTc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gBAQAAPwDf4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">
                <o:lock v:ext="edit" aspectratio="t"/>
                <v:shape id="Imagen 64" o:spid="_x0000_s1027" type="#_x0000_t75" style="position:absolute;width:49027;height:35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bRfGAAAA2wAAAA8AAABkcnMvZG93bnJldi54bWxEj0FrwkAUhO8F/8PyBC+l2agllNRVpKDt&#10;wUujFHJ7zb4mwezbkN0m0V/vFgoeh5n5hlltRtOInjpXW1Ywj2IQxIXVNZcKTsfd0wsI55E1NpZJ&#10;wYUcbNaThxWm2g78SX3mSxEg7FJUUHnfplK6oiKDLrItcfB+bGfQB9mVUnc4BLhp5CKOE2mw5rBQ&#10;YUtvFRXn7NcoyHZfrp0n+2WevOcUf18Pj/tLodRsOm5fQXga/T383/7QCpJn+PsSf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ZtF8YAAADbAAAADwAAAAAAAAAAAAAA&#10;AACfAgAAZHJzL2Rvd25yZXYueG1sUEsFBgAAAAAEAAQA9wAAAJIDAAAAAA==&#10;">
                  <v:imagedata r:id="rId28" o:title="Es Molinar A"/>
                  <v:path arrowok="t"/>
                </v:shape>
                <v:shape id="Imagen 65" o:spid="_x0000_s1028" type="#_x0000_t75" style="position:absolute;top:25665;width:48344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7W7FAAAA2wAAAA8AAABkcnMvZG93bnJldi54bWxEj09rwkAUxO8Fv8PyhN7qxkKlRNdQhECo&#10;evAP5vqafc2GZt+G7KrRT98tFDwOM/MbZpENthUX6n3jWMF0koAgrpxuuFZwPOQv7yB8QNbYOiYF&#10;N/KQLUdPC0y1u/KOLvtQiwhhn6ICE0KXSukrQxb9xHXE0ft2vcUQZV9L3eM1wm0rX5NkJi02HBcM&#10;drQyVP3sz1bBvVzn5a6VnyXdvw5mw8Xpti2Ueh4PH3MQgYbwCP+3C61g9gZ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O1uxQAAANsAAAAPAAAAAAAAAAAAAAAA&#10;AJ8CAABkcnMvZG93bnJldi54bWxQSwUGAAAAAAQABAD3AAAAkQMAAAAA&#10;">
                  <v:imagedata r:id="rId29" o:title="Es Molinar A" croptop="47358f" cropbottom="8843f" grayscale="t" bilevel="t"/>
                  <v:path arrowok="t"/>
                </v:shape>
              </v:group>
            </w:pict>
          </mc:Fallback>
        </mc:AlternateContent>
      </w:r>
      <w:r w:rsidR="00B61FE0" w:rsidRPr="00C32859">
        <w:rPr>
          <w:lang w:val="pt-BR"/>
        </w:rPr>
        <w:br w:type="page"/>
      </w:r>
      <w:r w:rsidR="004D7545" w:rsidRPr="00C32859">
        <w:rPr>
          <w:lang w:val="pt-BR"/>
        </w:rPr>
        <w:lastRenderedPageBreak/>
        <w:t>Le</w:t>
      </w:r>
      <w:r w:rsidR="00956885" w:rsidRPr="00C32859">
        <w:rPr>
          <w:lang w:val="pt-BR"/>
        </w:rPr>
        <w:t>o</w:t>
      </w:r>
      <w:r w:rsidR="00B24CE5" w:rsidRPr="00C32859">
        <w:rPr>
          <w:lang w:val="pt-BR"/>
        </w:rPr>
        <w:t xml:space="preserve"> Machicao </w:t>
      </w:r>
      <w:proofErr w:type="spellStart"/>
      <w:r w:rsidR="00B24CE5" w:rsidRPr="00C32859">
        <w:rPr>
          <w:lang w:val="pt-BR"/>
        </w:rPr>
        <w:t>Barrionuevo</w:t>
      </w:r>
      <w:proofErr w:type="spellEnd"/>
    </w:p>
    <w:p w:rsidR="00956885" w:rsidRPr="00C32859" w:rsidRDefault="003D08DE" w:rsidP="00956885">
      <w:pPr>
        <w:rPr>
          <w:lang w:val="pt-BR"/>
        </w:rPr>
      </w:pPr>
      <w:r w:rsidRPr="00C32859">
        <w:rPr>
          <w:noProof/>
          <w:lang w:val="pt-BR"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E1D591" wp14:editId="31CB03E7">
                <wp:simplePos x="0" y="0"/>
                <wp:positionH relativeFrom="column">
                  <wp:posOffset>2213783</wp:posOffset>
                </wp:positionH>
                <wp:positionV relativeFrom="paragraph">
                  <wp:posOffset>-4192385</wp:posOffset>
                </wp:positionV>
                <wp:extent cx="3157387" cy="2520000"/>
                <wp:effectExtent l="0" t="0" r="0" b="0"/>
                <wp:wrapNone/>
                <wp:docPr id="78" name="78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57387" cy="2520000"/>
                          <a:chOff x="0" y="0"/>
                          <a:chExt cx="2691245" cy="2149954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D:\Proyectos\XTEad\E-Imax\03-CV\img\PG4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45" cy="21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 descr="D:\Proyectos\XTEad\E-Imax\03-CV\img\PG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8" b="70505"/>
                          <a:stretch/>
                        </pic:blipFill>
                        <pic:spPr bwMode="auto">
                          <a:xfrm>
                            <a:off x="0" y="374073"/>
                            <a:ext cx="2668148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8 Grupo" o:spid="_x0000_s1026" style="position:absolute;margin-left:174.3pt;margin-top:-330.1pt;width:248.6pt;height:198.45pt;z-index:251674624;mso-width-relative:margin;mso-height-relative:margin" coordsize="26912,2149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g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cAAAAAUmdodGxvbmcAAAM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ThCSU0EDAAAAAARjAAAAAEAAACg&#10;AAAAgAAAAeAAAPAAAAARcAAYAAH/2P/gABBKRklGAAECAABIAEgAAP/tAAxBZG9iZV9DTQAB/+4A&#10;DkFkb2JlAGSAAAAAAf/bAIQADAgICAkIDAkJDBELCgsRFQ8MDA8VGBMTFRMTGBEMDAwMDAwRDAwM&#10;DAwMDAwMDAwMDAwMDAwMDAwMDAwMDAwMDAENCwsNDg0QDg4QFA4ODhQUDg4ODhQRDAwMDAwREQwM&#10;DAwMDBEMDAwMDAwMDAwMDAwMDAwMDAwMDAwMDAwMDAwM/8AAEQgAg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zBFMzQyQTcxNTQwMkQ4NUVG&#10;QkYxN0E3RTI3MDEwM0VCIiBleGlmOlBpeGVsWERpbWVuc2lvbj0iNzg3IiBleGlmOlBpeGVsWURp&#10;bWVuc2lvbj0iNjM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AwNzg5M0U2NDhGQTkxQkQyOTBC&#10;QTNDMzk4NzNEMjZBIi8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">
                <o:lock v:ext="edit" aspectratio="t"/>
                <v:shape id="Imagen 13" o:spid="_x0000_s1027" type="#_x0000_t75" style="position:absolute;width:26912;height:2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CffCAAAA2wAAAA8AAABkcnMvZG93bnJldi54bWxET9tqwkAQfS/0H5Yp9K1uakUkukqpBFpa&#10;Icbg85Adk9DsbMhuLv17tyD4Nodznc1uMo0YqHO1ZQWvswgEcWF1zaWC/JS8rEA4j6yxsUwK/sjB&#10;bvv4sMFY25GPNGS+FCGEXYwKKu/bWEpXVGTQzWxLHLiL7Qz6ALtS6g7HEG4aOY+ipTRYc2iosKWP&#10;iorfrDcKDvvzz5fU8+8+3ydpnZvysEhTpZ6fpvc1CE+Tv4tv7k8d5r/B/y/hAL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3gn3wgAAANsAAAAPAAAAAAAAAAAAAAAAAJ8C&#10;AABkcnMvZG93bnJldi54bWxQSwUGAAAAAAQABAD3AAAAjgMAAAAA&#10;">
                  <v:imagedata r:id="rId33" o:title="PG45"/>
                  <v:path arrowok="t"/>
                </v:shape>
                <v:shape id="Imagen 19" o:spid="_x0000_s1028" type="#_x0000_t75" style="position:absolute;top:3740;width:26681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1CG+AAAA2wAAAA8AAABkcnMvZG93bnJldi54bWxET82KwjAQvi/4DmEEb2vqHlytRhFF8OJh&#10;1QcYmrEpNpOQxLa+/UZY2Nt8fL+z3g62FR2F2DhWMJsWIIgrpxuuFdyux88FiJiQNbaOScGLImw3&#10;o481ltr1/EPdJdUih3AsUYFJyZdSxsqQxTh1njhzdxcspgxDLXXAPofbVn4VxVxabDg3GPS0N1Q9&#10;Lk+rwA594LOf3b8bk17+HA7HqjsoNRkPuxWIREP6F/+5TzrPX8L7l3yA3P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41CG+AAAA2wAAAA8AAAAAAAAAAAAAAAAAnwIAAGRy&#10;cy9kb3ducmV2LnhtbFBLBQYAAAAABAAEAPcAAACKAwAAAAA=&#10;">
                  <v:imagedata r:id="rId34" o:title="PG45" croptop="10373f" cropbottom="46206f" grayscale="t" bilevel="t"/>
                  <v:path arrowok="t"/>
                </v:shape>
              </v:group>
            </w:pict>
          </mc:Fallback>
        </mc:AlternateContent>
      </w:r>
      <w:r w:rsidR="00956885" w:rsidRPr="00C32859">
        <w:rPr>
          <w:lang w:val="pt-BR"/>
        </w:rPr>
        <w:t>Lima, 1965.</w:t>
      </w:r>
    </w:p>
    <w:p w:rsidR="00956885" w:rsidRPr="00C32859" w:rsidRDefault="00E02DD4" w:rsidP="00956885">
      <w:pPr>
        <w:rPr>
          <w:lang w:val="pt-BR"/>
        </w:rPr>
      </w:pPr>
      <w:r w:rsidRPr="00C32859">
        <w:rPr>
          <w:lang w:val="pt-BR"/>
        </w:rPr>
        <w:t>Arquiteto</w:t>
      </w:r>
      <w:r w:rsidRPr="00C32859">
        <w:rPr>
          <w:lang w:val="pt-BR"/>
        </w:rPr>
        <w:t xml:space="preserve"> (1992), FAUA-UNI.  Peru</w:t>
      </w:r>
      <w:r w:rsidR="00956885" w:rsidRPr="00C32859">
        <w:rPr>
          <w:lang w:val="pt-BR"/>
        </w:rPr>
        <w:t>.</w:t>
      </w:r>
    </w:p>
    <w:p w:rsidR="00956885" w:rsidRPr="00C32859" w:rsidRDefault="00E02DD4" w:rsidP="00956885">
      <w:pPr>
        <w:rPr>
          <w:lang w:val="pt-BR"/>
        </w:rPr>
      </w:pPr>
      <w:r w:rsidRPr="00C32859">
        <w:rPr>
          <w:lang w:val="pt-BR"/>
        </w:rPr>
        <w:t>Doutoramento</w:t>
      </w:r>
      <w:r w:rsidRPr="00C32859">
        <w:rPr>
          <w:lang w:val="pt-BR"/>
        </w:rPr>
        <w:t xml:space="preserve"> </w:t>
      </w:r>
      <w:r w:rsidR="00956885" w:rsidRPr="00C32859">
        <w:rPr>
          <w:lang w:val="pt-BR"/>
        </w:rPr>
        <w:t>(1999), ETSAB-UPC.  Barcelona.</w:t>
      </w:r>
    </w:p>
    <w:p w:rsidR="00956885" w:rsidRPr="00C32859" w:rsidRDefault="00E02DD4" w:rsidP="00956885">
      <w:pPr>
        <w:rPr>
          <w:lang w:val="pt-BR"/>
        </w:rPr>
      </w:pPr>
      <w:r w:rsidRPr="00C32859">
        <w:rPr>
          <w:lang w:val="pt-BR"/>
        </w:rPr>
        <w:t>Mestrado</w:t>
      </w:r>
      <w:r w:rsidRPr="00C32859">
        <w:rPr>
          <w:lang w:val="pt-BR"/>
        </w:rPr>
        <w:t xml:space="preserve"> </w:t>
      </w:r>
      <w:r w:rsidR="00956885" w:rsidRPr="00C32859">
        <w:rPr>
          <w:lang w:val="pt-BR"/>
        </w:rPr>
        <w:t>(2000), ETSAB-UPC.  Barcelona.</w:t>
      </w:r>
    </w:p>
    <w:p w:rsidR="004910A2" w:rsidRPr="00C32859" w:rsidRDefault="002F6ADA" w:rsidP="00956885">
      <w:pPr>
        <w:rPr>
          <w:lang w:val="pt-BR"/>
        </w:rPr>
      </w:pPr>
      <w:r w:rsidRPr="00C32859">
        <w:rPr>
          <w:lang w:val="pt-BR"/>
        </w:rPr>
        <w:t>V</w:t>
      </w:r>
      <w:r w:rsidRPr="00C32859">
        <w:rPr>
          <w:lang w:val="pt-BR"/>
        </w:rPr>
        <w:t>ive em Barcelona desde</w:t>
      </w:r>
      <w:r w:rsidR="00956885" w:rsidRPr="00C32859">
        <w:rPr>
          <w:lang w:val="pt-BR"/>
        </w:rPr>
        <w:t>1996.</w:t>
      </w:r>
    </w:p>
    <w:p w:rsidR="00956885" w:rsidRPr="00C32859" w:rsidRDefault="00E02DD4" w:rsidP="00956885">
      <w:pPr>
        <w:rPr>
          <w:lang w:val="pt-BR"/>
        </w:rPr>
      </w:pPr>
      <w:r w:rsidRPr="00C32859">
        <w:rPr>
          <w:lang w:val="pt-BR"/>
        </w:rPr>
        <w:t xml:space="preserve">Ele tem trabalhado com empresas como a SOB Arquitetos, Arquitetos e </w:t>
      </w:r>
      <w:proofErr w:type="spellStart"/>
      <w:r w:rsidRPr="00C32859">
        <w:rPr>
          <w:lang w:val="pt-BR"/>
        </w:rPr>
        <w:t>Rius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Sisquella</w:t>
      </w:r>
      <w:proofErr w:type="spellEnd"/>
      <w:r w:rsidRPr="00C32859">
        <w:rPr>
          <w:lang w:val="pt-BR"/>
        </w:rPr>
        <w:t xml:space="preserve">, OMA Associates </w:t>
      </w:r>
      <w:proofErr w:type="spellStart"/>
      <w:r w:rsidRPr="00C32859">
        <w:rPr>
          <w:lang w:val="pt-BR"/>
        </w:rPr>
        <w:t>Architects</w:t>
      </w:r>
      <w:proofErr w:type="spellEnd"/>
      <w:r w:rsidRPr="00C32859">
        <w:rPr>
          <w:lang w:val="pt-BR"/>
        </w:rPr>
        <w:t xml:space="preserve"> Associates em Barcelona e MACH, CGN Arquitetos e da </w:t>
      </w:r>
      <w:proofErr w:type="spellStart"/>
      <w:r w:rsidRPr="00C32859">
        <w:rPr>
          <w:lang w:val="pt-BR"/>
        </w:rPr>
        <w:t>Direcção</w:t>
      </w:r>
      <w:proofErr w:type="spellEnd"/>
      <w:r w:rsidRPr="00C32859">
        <w:rPr>
          <w:lang w:val="pt-BR"/>
        </w:rPr>
        <w:t xml:space="preserve"> Nacional de Turismo, em Lima, entre outros.</w:t>
      </w:r>
      <w:r w:rsidR="00D6203B" w:rsidRPr="00C32859">
        <w:rPr>
          <w:lang w:val="pt-BR"/>
        </w:rPr>
        <w:t xml:space="preserve"> </w:t>
      </w:r>
      <w:r w:rsidR="00D6203B" w:rsidRPr="00C32859">
        <w:rPr>
          <w:lang w:val="pt-BR"/>
        </w:rPr>
        <w:t>Alguns dos projetos que participaram são as seguintes</w:t>
      </w:r>
      <w:r w:rsidR="00D6203B" w:rsidRPr="00C32859">
        <w:rPr>
          <w:lang w:val="pt-BR"/>
        </w:rPr>
        <w:t>:</w:t>
      </w:r>
    </w:p>
    <w:p w:rsidR="00BE70F3" w:rsidRPr="00C32859" w:rsidRDefault="00BE70F3" w:rsidP="00956885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Sede CIRSA.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2001. 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Terrassa.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Plaza San Francisco.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Pr="00C32859">
        <w:rPr>
          <w:lang w:val="pt-BR"/>
        </w:rPr>
        <w:t xml:space="preserve">2000. 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Cusco. 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Museo</w:t>
      </w:r>
      <w:proofErr w:type="spellEnd"/>
      <w:r w:rsidRPr="00C32859">
        <w:rPr>
          <w:lang w:val="pt-BR"/>
        </w:rPr>
        <w:t xml:space="preserve"> </w:t>
      </w:r>
      <w:proofErr w:type="spellStart"/>
      <w:proofErr w:type="gramStart"/>
      <w:r w:rsidRPr="00C32859">
        <w:rPr>
          <w:lang w:val="pt-BR"/>
        </w:rPr>
        <w:t>del</w:t>
      </w:r>
      <w:proofErr w:type="spellEnd"/>
      <w:proofErr w:type="gramEnd"/>
      <w:r w:rsidRPr="00C32859">
        <w:rPr>
          <w:lang w:val="pt-BR"/>
        </w:rPr>
        <w:t xml:space="preserve"> Pueblo.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Pr="00C32859">
        <w:rPr>
          <w:lang w:val="pt-BR"/>
        </w:rPr>
        <w:t>1999.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Libia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Sede </w:t>
      </w:r>
      <w:proofErr w:type="spellStart"/>
      <w:r w:rsidRPr="00C32859">
        <w:rPr>
          <w:lang w:val="pt-BR"/>
        </w:rPr>
        <w:t>Inmobiliaria</w:t>
      </w:r>
      <w:proofErr w:type="spellEnd"/>
      <w:r w:rsidRPr="00C32859">
        <w:rPr>
          <w:lang w:val="pt-BR"/>
        </w:rPr>
        <w:t xml:space="preserve"> Colonial.</w:t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Pr="00C32859">
        <w:rPr>
          <w:lang w:val="pt-BR"/>
        </w:rPr>
        <w:t xml:space="preserve">1998-2000. </w:t>
      </w:r>
      <w:r w:rsidR="00F64364" w:rsidRPr="00C32859">
        <w:rPr>
          <w:lang w:val="pt-BR"/>
        </w:rPr>
        <w:tab/>
      </w:r>
      <w:r w:rsidRPr="00C32859">
        <w:rPr>
          <w:lang w:val="pt-BR"/>
        </w:rPr>
        <w:t xml:space="preserve">Barcelona.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Hospital de </w:t>
      </w:r>
      <w:proofErr w:type="spellStart"/>
      <w:r w:rsidRPr="00C32859">
        <w:rPr>
          <w:lang w:val="pt-BR"/>
        </w:rPr>
        <w:t>Ventanilla</w:t>
      </w:r>
      <w:proofErr w:type="spellEnd"/>
      <w:r w:rsidRPr="00C32859">
        <w:rPr>
          <w:lang w:val="pt-BR"/>
        </w:rPr>
        <w:t xml:space="preserve">. </w:t>
      </w:r>
      <w:r w:rsidR="00956885" w:rsidRPr="00C32859">
        <w:rPr>
          <w:lang w:val="pt-BR"/>
        </w:rPr>
        <w:tab/>
      </w:r>
      <w:r w:rsidR="00956885" w:rsidRPr="00C32859">
        <w:rPr>
          <w:lang w:val="pt-BR"/>
        </w:rPr>
        <w:tab/>
      </w:r>
      <w:r w:rsidRPr="00C32859">
        <w:rPr>
          <w:lang w:val="pt-BR"/>
        </w:rPr>
        <w:t xml:space="preserve">1998. </w:t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proofErr w:type="spellStart"/>
      <w:r w:rsidRPr="00C32859">
        <w:rPr>
          <w:lang w:val="pt-BR"/>
        </w:rPr>
        <w:t>Callao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883804" w:rsidRPr="00C32859" w:rsidRDefault="00883804" w:rsidP="00883804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Implantación</w:t>
      </w:r>
      <w:proofErr w:type="spellEnd"/>
      <w:r w:rsidRPr="00C32859">
        <w:rPr>
          <w:lang w:val="pt-BR"/>
        </w:rPr>
        <w:t xml:space="preserve"> Urbana SEDAPAL. </w:t>
      </w:r>
      <w:r w:rsidRPr="00C32859">
        <w:rPr>
          <w:lang w:val="pt-BR"/>
        </w:rPr>
        <w:tab/>
        <w:t xml:space="preserve">1995-1996. </w:t>
      </w:r>
      <w:r w:rsidRPr="00C32859">
        <w:rPr>
          <w:lang w:val="pt-BR"/>
        </w:rPr>
        <w:tab/>
        <w:t xml:space="preserve">Lima. 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883804" w:rsidRPr="00C32859" w:rsidRDefault="00883804" w:rsidP="00883804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COPS SEDAPAL.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1995-1996. </w:t>
      </w:r>
      <w:r w:rsidRPr="00C32859">
        <w:rPr>
          <w:lang w:val="pt-BR"/>
        </w:rPr>
        <w:tab/>
        <w:t>Lima. 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>Biblioteca Nacional.</w:t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  <w:t xml:space="preserve">Lima. 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BE70F3" w:rsidRPr="00C32859" w:rsidRDefault="00BE70F3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Mercado Central de </w:t>
      </w:r>
      <w:proofErr w:type="spellStart"/>
      <w:r w:rsidRPr="00C32859">
        <w:rPr>
          <w:lang w:val="pt-BR"/>
        </w:rPr>
        <w:t>Ayacucho</w:t>
      </w:r>
      <w:proofErr w:type="spellEnd"/>
      <w:r w:rsidRPr="00C32859">
        <w:rPr>
          <w:lang w:val="pt-BR"/>
        </w:rPr>
        <w:t>.</w:t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r w:rsidR="00F64364" w:rsidRPr="00C32859">
        <w:rPr>
          <w:lang w:val="pt-BR"/>
        </w:rPr>
        <w:tab/>
      </w:r>
      <w:proofErr w:type="spellStart"/>
      <w:r w:rsidRPr="00C32859">
        <w:rPr>
          <w:lang w:val="pt-BR"/>
        </w:rPr>
        <w:t>Ayacucho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Perú</w:t>
      </w:r>
      <w:proofErr w:type="spellEnd"/>
      <w:r w:rsidRPr="00C32859">
        <w:rPr>
          <w:lang w:val="pt-BR"/>
        </w:rPr>
        <w:t>.</w:t>
      </w:r>
    </w:p>
    <w:p w:rsidR="00CB4110" w:rsidRPr="00C32859" w:rsidRDefault="00CB4110">
      <w:pPr>
        <w:spacing w:line="276" w:lineRule="auto"/>
        <w:jc w:val="left"/>
        <w:rPr>
          <w:rFonts w:eastAsiaTheme="majorEastAsia" w:cstheme="majorBidi"/>
          <w:b/>
          <w:bCs/>
          <w:color w:val="7F7F7F" w:themeColor="text1" w:themeTint="80"/>
          <w:sz w:val="26"/>
          <w:szCs w:val="26"/>
          <w:lang w:val="pt-BR"/>
        </w:rPr>
      </w:pPr>
      <w:r w:rsidRPr="00C32859">
        <w:rPr>
          <w:lang w:val="pt-BR"/>
        </w:rPr>
        <w:br w:type="page"/>
      </w:r>
    </w:p>
    <w:p w:rsidR="00D0665B" w:rsidRPr="00C32859" w:rsidRDefault="003D08DE" w:rsidP="00D0665B">
      <w:pPr>
        <w:pStyle w:val="Ttulo2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46181CB" wp14:editId="3BBD3086">
                <wp:simplePos x="0" y="0"/>
                <wp:positionH relativeFrom="column">
                  <wp:posOffset>1933356</wp:posOffset>
                </wp:positionH>
                <wp:positionV relativeFrom="paragraph">
                  <wp:posOffset>-3970077</wp:posOffset>
                </wp:positionV>
                <wp:extent cx="3486633" cy="2520000"/>
                <wp:effectExtent l="0" t="0" r="0" b="0"/>
                <wp:wrapNone/>
                <wp:docPr id="79" name="79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86633" cy="2520000"/>
                          <a:chOff x="0" y="0"/>
                          <a:chExt cx="2971800" cy="2150918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D:\Proyectos\XTEad\E-Imax\03-CV\img\Alaba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63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D:\Proyectos\XTEad\E-Imax\03-CV\img\Alab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76989" r="-34" b="12938"/>
                          <a:stretch/>
                        </pic:blipFill>
                        <pic:spPr bwMode="auto">
                          <a:xfrm>
                            <a:off x="0" y="1631373"/>
                            <a:ext cx="2971800" cy="2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9 Grupo" o:spid="_x0000_s1026" style="position:absolute;margin-left:152.25pt;margin-top:-312.6pt;width:274.55pt;height:198.45pt;z-index:251678720;mso-width-relative:margin;mso-height-relative:margin" coordsize="29718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sAAAAAUmdodGxvbmcAAAMT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ThCSU0EDAAAAAAQMwAA&#10;AAEAAACgAAAAdAAAAeAAANmAAAAQFwAYAAH/2P/gABBKRklGAAECAABIAEgAAP/tAAxBZG9iZV9D&#10;TQAB/+4ADkFkb2JlAGSAAAAAAf/bAIQADAgICAkIDAkJDBELCgsRFQ8MDA8VGBMTFRMTGBEMDAwM&#10;DAwRDAwMDAwMDAwMDAwMDAwMDAwMDAwMDAwMDAwMDAENCwsNDg0QDg4QFA4ODhQUDg4ODhQRDAwM&#10;DAwREQwMDAwMDBEMDAwMDAwMDAwMDAwMDAwMDAwMDAwMDAwMDAwM/8AAEQgAd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GQkI0QzAzMjEwOEE3MEUy&#10;REVFNDkzQjIzODg0RDA0OSIv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">
                <o:lock v:ext="edit" aspectratio="t"/>
                <v:shape id="Imagen 20" o:spid="_x0000_s1027" type="#_x0000_t75" style="position:absolute;width:29714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3cw++AAAA2wAAAA8AAABkcnMvZG93bnJldi54bWxET81qwkAQvhf6DssUvOnGgEVSVxFBSI+m&#10;PsCQHZPU7GzMjknq07sHoceP73+zm1yrBupD49nAcpGAIi69bbgycP45zteggiBbbD2TgT8KsNu+&#10;v20ws37kEw2FVCqGcMjQQC3SZVqHsiaHYeE74shdfO9QIuwrbXscY7hrdZokn9phw7Ghxo4ONZXX&#10;4u4MiE4ft7EY8tV1+Y35KpVfvlljZh/T/guU0CT/4pc7twbSuD5+iT9Ab5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3cw++AAAA2wAAAA8AAAAAAAAAAAAAAAAAnwIAAGRy&#10;cy9kb3ducmV2LnhtbFBLBQYAAAAABAAEAPcAAACKAwAAAAA=&#10;">
                  <v:imagedata r:id="rId38" o:title="Alaba"/>
                  <v:path arrowok="t"/>
                </v:shape>
                <v:shape id="Imagen 21" o:spid="_x0000_s1028" type="#_x0000_t75" style="position:absolute;top:16313;width:29718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+GrvDAAAA2wAAAA8AAABkcnMvZG93bnJldi54bWxEj0+LwjAUxO8LfofwhL2tqR5EqlFEEBSU&#10;Zf2DeHs0z7TavNQmavfbG0HwOMzMb5jRpLGluFPtC8cKup0EBHHmdMFGwW47/xmA8AFZY+mYFPyT&#10;h8m49TXCVLsH/9F9E4yIEPYpKshDqFIpfZaTRd9xFXH0Tq62GKKsjdQ1PiLclrKXJH1pseC4kGNF&#10;s5yyy+ZmFZxxS+ZQrMrrcn9cN6eVOe9+jVLf7WY6BBGoCZ/wu73QCnpdeH2JP0C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4au8MAAADbAAAADwAAAAAAAAAAAAAAAACf&#10;AgAAZHJzL2Rvd25yZXYueG1sUEsFBgAAAAAEAAQA9wAAAI8DAAAAAA==&#10;">
                  <v:imagedata r:id="rId39" o:title="Alaba" croptop="50456f" cropbottom="8479f" cropleft="-1f" cropright="-22f" grayscale="t" bilevel="t"/>
                  <v:path arrowok="t"/>
                </v:shape>
              </v:group>
            </w:pict>
          </mc:Fallback>
        </mc:AlternateContent>
      </w:r>
      <w:r w:rsidR="00D0665B" w:rsidRPr="00C32859">
        <w:rPr>
          <w:lang w:val="pt-BR"/>
        </w:rPr>
        <w:t xml:space="preserve">Francesco </w:t>
      </w:r>
      <w:proofErr w:type="spellStart"/>
      <w:r w:rsidR="00D0665B" w:rsidRPr="00C32859">
        <w:rPr>
          <w:lang w:val="pt-BR"/>
        </w:rPr>
        <w:t>Soppelsa</w:t>
      </w:r>
      <w:proofErr w:type="spellEnd"/>
      <w:r w:rsidR="002732FB" w:rsidRPr="00C32859">
        <w:rPr>
          <w:noProof/>
          <w:lang w:val="pt-BR" w:eastAsia="es-ES"/>
        </w:rPr>
        <w:t xml:space="preserve"> </w:t>
      </w:r>
    </w:p>
    <w:p w:rsidR="00D0665B" w:rsidRPr="00C32859" w:rsidRDefault="00D0665B" w:rsidP="00D0665B">
      <w:pPr>
        <w:rPr>
          <w:lang w:val="pt-BR"/>
        </w:rPr>
      </w:pPr>
      <w:r w:rsidRPr="00C32859">
        <w:rPr>
          <w:lang w:val="pt-BR"/>
        </w:rPr>
        <w:t xml:space="preserve">Vico </w:t>
      </w:r>
      <w:proofErr w:type="spellStart"/>
      <w:r w:rsidRPr="00C32859">
        <w:rPr>
          <w:lang w:val="pt-BR"/>
        </w:rPr>
        <w:t>Equense</w:t>
      </w:r>
      <w:proofErr w:type="spellEnd"/>
      <w:r w:rsidRPr="00C32859">
        <w:rPr>
          <w:lang w:val="pt-BR"/>
        </w:rPr>
        <w:t xml:space="preserve">, </w:t>
      </w:r>
      <w:proofErr w:type="spellStart"/>
      <w:r w:rsidRPr="00C32859">
        <w:rPr>
          <w:lang w:val="pt-BR"/>
        </w:rPr>
        <w:t>Italia</w:t>
      </w:r>
      <w:proofErr w:type="spellEnd"/>
      <w:r w:rsidRPr="00C32859">
        <w:rPr>
          <w:lang w:val="pt-BR"/>
        </w:rPr>
        <w:t>, 1967.</w:t>
      </w:r>
    </w:p>
    <w:p w:rsidR="00D0665B" w:rsidRPr="00C32859" w:rsidRDefault="00FC5A23" w:rsidP="00D0665B">
      <w:pPr>
        <w:rPr>
          <w:color w:val="1F497D"/>
          <w:lang w:val="pt-BR"/>
        </w:rPr>
      </w:pPr>
      <w:r w:rsidRPr="00C32859">
        <w:rPr>
          <w:lang w:val="pt-BR"/>
        </w:rPr>
        <w:t>Arquiteto</w:t>
      </w:r>
      <w:r w:rsidR="00D0665B" w:rsidRPr="00C32859">
        <w:rPr>
          <w:lang w:val="pt-BR"/>
        </w:rPr>
        <w:t xml:space="preserve"> (1997),</w:t>
      </w:r>
      <w:proofErr w:type="gramStart"/>
      <w:r w:rsidR="00D0665B" w:rsidRPr="00C32859">
        <w:rPr>
          <w:lang w:val="pt-BR"/>
        </w:rPr>
        <w:t xml:space="preserve">  </w:t>
      </w:r>
      <w:proofErr w:type="spellStart"/>
      <w:proofErr w:type="gramEnd"/>
      <w:r w:rsidR="00D0665B" w:rsidRPr="00C32859">
        <w:rPr>
          <w:lang w:val="pt-BR"/>
        </w:rPr>
        <w:t>Universitá</w:t>
      </w:r>
      <w:proofErr w:type="spellEnd"/>
      <w:r w:rsidR="00D0665B" w:rsidRPr="00C32859">
        <w:rPr>
          <w:lang w:val="pt-BR"/>
        </w:rPr>
        <w:t xml:space="preserve"> </w:t>
      </w:r>
      <w:proofErr w:type="spellStart"/>
      <w:r w:rsidR="00D0665B" w:rsidRPr="00C32859">
        <w:rPr>
          <w:lang w:val="pt-BR"/>
        </w:rPr>
        <w:t>degli</w:t>
      </w:r>
      <w:proofErr w:type="spellEnd"/>
      <w:r w:rsidR="00D0665B" w:rsidRPr="00C32859">
        <w:rPr>
          <w:lang w:val="pt-BR"/>
        </w:rPr>
        <w:t xml:space="preserve"> Studi </w:t>
      </w:r>
      <w:proofErr w:type="spellStart"/>
      <w:r w:rsidR="00D0665B" w:rsidRPr="00C32859">
        <w:rPr>
          <w:lang w:val="pt-BR"/>
        </w:rPr>
        <w:t>di</w:t>
      </w:r>
      <w:proofErr w:type="spellEnd"/>
      <w:r w:rsidR="00D0665B" w:rsidRPr="00C32859">
        <w:rPr>
          <w:lang w:val="pt-BR"/>
        </w:rPr>
        <w:t xml:space="preserve"> Napoli Federico II</w:t>
      </w:r>
    </w:p>
    <w:p w:rsidR="00D0665B" w:rsidRPr="00C32859" w:rsidRDefault="00FC5A23" w:rsidP="00D0665B">
      <w:pPr>
        <w:rPr>
          <w:lang w:val="pt-BR"/>
        </w:rPr>
      </w:pPr>
      <w:r w:rsidRPr="00C32859">
        <w:rPr>
          <w:lang w:val="pt-BR"/>
        </w:rPr>
        <w:t>Doutoramento</w:t>
      </w:r>
      <w:r w:rsidR="00D0665B" w:rsidRPr="00C32859">
        <w:rPr>
          <w:lang w:val="pt-BR"/>
        </w:rPr>
        <w:t xml:space="preserve"> (</w:t>
      </w:r>
      <w:r w:rsidR="00EE4AB0" w:rsidRPr="00C32859">
        <w:rPr>
          <w:lang w:val="pt-BR"/>
        </w:rPr>
        <w:t>2002</w:t>
      </w:r>
      <w:r w:rsidR="00D0665B" w:rsidRPr="00C32859">
        <w:rPr>
          <w:lang w:val="pt-BR"/>
        </w:rPr>
        <w:t>), ETSAB-UPC.  Barcelona.</w:t>
      </w:r>
    </w:p>
    <w:p w:rsidR="00D0665B" w:rsidRPr="00C32859" w:rsidRDefault="00FC5A23" w:rsidP="00D0665B">
      <w:pPr>
        <w:rPr>
          <w:lang w:val="pt-BR"/>
        </w:rPr>
      </w:pPr>
      <w:r w:rsidRPr="00C32859">
        <w:rPr>
          <w:lang w:val="pt-BR"/>
        </w:rPr>
        <w:t xml:space="preserve">Vive em Barcelona desde </w:t>
      </w:r>
      <w:r w:rsidR="00EE4AB0" w:rsidRPr="00C32859">
        <w:rPr>
          <w:lang w:val="pt-BR"/>
        </w:rPr>
        <w:t>1999</w:t>
      </w:r>
      <w:r w:rsidR="00D0665B" w:rsidRPr="00C32859">
        <w:rPr>
          <w:lang w:val="pt-BR"/>
        </w:rPr>
        <w:t>.</w:t>
      </w:r>
    </w:p>
    <w:p w:rsidR="00C32859" w:rsidRPr="00C32859" w:rsidRDefault="00C32859" w:rsidP="00C32859">
      <w:pPr>
        <w:rPr>
          <w:lang w:val="pt-BR"/>
        </w:rPr>
      </w:pPr>
      <w:r w:rsidRPr="00C32859">
        <w:rPr>
          <w:lang w:val="pt-BR"/>
        </w:rPr>
        <w:t xml:space="preserve">Ele tem trabalhado com empresas como Benedetto </w:t>
      </w:r>
      <w:proofErr w:type="spellStart"/>
      <w:r w:rsidRPr="00C32859">
        <w:rPr>
          <w:lang w:val="pt-BR"/>
        </w:rPr>
        <w:t>Gravagnuolo</w:t>
      </w:r>
      <w:proofErr w:type="spellEnd"/>
      <w:r w:rsidRPr="00C32859">
        <w:rPr>
          <w:lang w:val="pt-BR"/>
        </w:rPr>
        <w:t xml:space="preserve">, Studio FGP, </w:t>
      </w:r>
      <w:proofErr w:type="spellStart"/>
      <w:r w:rsidRPr="00C32859">
        <w:rPr>
          <w:lang w:val="pt-BR"/>
        </w:rPr>
        <w:t>Sicignano</w:t>
      </w:r>
      <w:proofErr w:type="spellEnd"/>
      <w:r w:rsidRPr="00C32859">
        <w:rPr>
          <w:lang w:val="pt-BR"/>
        </w:rPr>
        <w:t xml:space="preserve"> Enrico em Nápoles, Itália e Mestre Octavio Arquitetos em Barcelona, </w:t>
      </w:r>
      <w:r w:rsidR="0066339F" w:rsidRPr="00C32859">
        <w:rPr>
          <w:lang w:val="pt-BR"/>
        </w:rPr>
        <w:t>Espanha.</w:t>
      </w:r>
    </w:p>
    <w:p w:rsidR="00C32859" w:rsidRPr="00C32859" w:rsidRDefault="00C32859" w:rsidP="00C32859">
      <w:pPr>
        <w:rPr>
          <w:lang w:val="pt-BR"/>
        </w:rPr>
      </w:pPr>
      <w:r w:rsidRPr="00C32859">
        <w:rPr>
          <w:lang w:val="pt-BR"/>
        </w:rPr>
        <w:t>Alguns dos projetos que participaram são as seguintes</w:t>
      </w:r>
      <w:r w:rsidRPr="00C32859">
        <w:rPr>
          <w:lang w:val="pt-BR"/>
        </w:rPr>
        <w:t>:</w:t>
      </w:r>
    </w:p>
    <w:p w:rsidR="006F4393" w:rsidRPr="00C32859" w:rsidRDefault="006F4393" w:rsidP="006F4393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Clínica </w:t>
      </w:r>
      <w:proofErr w:type="spellStart"/>
      <w:r w:rsidRPr="00C32859">
        <w:rPr>
          <w:lang w:val="pt-BR"/>
        </w:rPr>
        <w:t>Olivè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Gumá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2009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Barcelona.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D33FC9" w:rsidRPr="00C32859" w:rsidRDefault="006F4393" w:rsidP="006F4393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V</w:t>
      </w:r>
      <w:r w:rsidR="00D33FC9" w:rsidRPr="00C32859">
        <w:rPr>
          <w:lang w:val="pt-BR"/>
        </w:rPr>
        <w:t>ivienda</w:t>
      </w:r>
      <w:proofErr w:type="spellEnd"/>
      <w:r w:rsidR="00D33FC9" w:rsidRPr="00C32859">
        <w:rPr>
          <w:lang w:val="pt-BR"/>
        </w:rPr>
        <w:t xml:space="preserve"> </w:t>
      </w:r>
      <w:proofErr w:type="spellStart"/>
      <w:r w:rsidR="00D33FC9" w:rsidRPr="00C32859">
        <w:rPr>
          <w:lang w:val="pt-BR"/>
        </w:rPr>
        <w:t>en</w:t>
      </w:r>
      <w:proofErr w:type="spellEnd"/>
      <w:r w:rsidR="00D33FC9"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P</w:t>
      </w:r>
      <w:r w:rsidR="00D33FC9" w:rsidRPr="00C32859">
        <w:rPr>
          <w:lang w:val="pt-BR"/>
        </w:rPr>
        <w:t>ineda</w:t>
      </w:r>
      <w:proofErr w:type="spellEnd"/>
      <w:r w:rsidR="00D33FC9" w:rsidRPr="00C32859">
        <w:rPr>
          <w:lang w:val="pt-BR"/>
        </w:rPr>
        <w:t xml:space="preserve"> de Ma</w:t>
      </w:r>
      <w:r w:rsidRPr="00C32859">
        <w:rPr>
          <w:lang w:val="pt-BR"/>
        </w:rPr>
        <w:t>r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="00D33FC9" w:rsidRPr="00C32859">
        <w:rPr>
          <w:lang w:val="pt-BR"/>
        </w:rPr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Barcelona.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D33FC9" w:rsidRPr="00C32859" w:rsidRDefault="006F4393" w:rsidP="006F4393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Reforma de </w:t>
      </w:r>
      <w:proofErr w:type="spellStart"/>
      <w:r w:rsidRPr="00C32859">
        <w:rPr>
          <w:lang w:val="pt-BR"/>
        </w:rPr>
        <w:t>las</w:t>
      </w:r>
      <w:proofErr w:type="spellEnd"/>
      <w:r w:rsidRPr="00C32859">
        <w:rPr>
          <w:lang w:val="pt-BR"/>
        </w:rPr>
        <w:t xml:space="preserve"> </w:t>
      </w:r>
      <w:r w:rsidR="00D33FC9" w:rsidRPr="00C32859">
        <w:rPr>
          <w:lang w:val="pt-BR"/>
        </w:rPr>
        <w:t xml:space="preserve">Oficinas de </w:t>
      </w:r>
      <w:proofErr w:type="spellStart"/>
      <w:proofErr w:type="gramStart"/>
      <w:r w:rsidR="00D33FC9" w:rsidRPr="00C32859">
        <w:rPr>
          <w:lang w:val="pt-BR"/>
        </w:rPr>
        <w:t>la</w:t>
      </w:r>
      <w:proofErr w:type="spellEnd"/>
      <w:proofErr w:type="gramEnd"/>
      <w:r w:rsidR="00D33FC9" w:rsidRPr="00C32859">
        <w:rPr>
          <w:lang w:val="pt-BR"/>
        </w:rPr>
        <w:t xml:space="preserve"> Mutua </w:t>
      </w:r>
      <w:proofErr w:type="spellStart"/>
      <w:r w:rsidR="00D33FC9" w:rsidRPr="00C32859">
        <w:rPr>
          <w:lang w:val="pt-BR"/>
        </w:rPr>
        <w:t>Madrileña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="00D33FC9" w:rsidRPr="00C32859">
        <w:rPr>
          <w:lang w:val="pt-BR"/>
        </w:rPr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Madrid.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D33FC9" w:rsidRPr="00C32859" w:rsidRDefault="006F4393" w:rsidP="006F4393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Edificio</w:t>
      </w:r>
      <w:proofErr w:type="spellEnd"/>
      <w:r w:rsidRPr="00C32859">
        <w:rPr>
          <w:lang w:val="pt-BR"/>
        </w:rPr>
        <w:t xml:space="preserve"> plurifamiliar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="00D33FC9" w:rsidRPr="00C32859">
        <w:rPr>
          <w:lang w:val="pt-BR"/>
        </w:rPr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Sabadell.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876917" w:rsidRPr="00C32859" w:rsidRDefault="00876917" w:rsidP="00876917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en</w:t>
      </w:r>
      <w:proofErr w:type="spellEnd"/>
      <w:r w:rsidRPr="00C32859">
        <w:rPr>
          <w:lang w:val="pt-BR"/>
        </w:rPr>
        <w:t xml:space="preserve"> Coma-Ruga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2006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Tarragona.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876917" w:rsidRPr="00C32859" w:rsidRDefault="00876917" w:rsidP="00876917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Oficinas de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Mutua </w:t>
      </w:r>
      <w:proofErr w:type="spellStart"/>
      <w:r w:rsidRPr="00C32859">
        <w:rPr>
          <w:lang w:val="pt-BR"/>
        </w:rPr>
        <w:t>Madrileña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2006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Barcelona.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E70F3" w:rsidRPr="00C32859" w:rsidRDefault="00876917" w:rsidP="00D243CF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>Refo</w:t>
      </w:r>
      <w:r w:rsidR="008C3046" w:rsidRPr="00C32859">
        <w:rPr>
          <w:lang w:val="pt-BR"/>
        </w:rPr>
        <w:t>r</w:t>
      </w:r>
      <w:r w:rsidRPr="00C32859">
        <w:rPr>
          <w:lang w:val="pt-BR"/>
        </w:rPr>
        <w:t xml:space="preserve">ma </w:t>
      </w:r>
      <w:proofErr w:type="spellStart"/>
      <w:proofErr w:type="gramStart"/>
      <w:r w:rsidRPr="00C32859">
        <w:rPr>
          <w:lang w:val="pt-BR"/>
        </w:rPr>
        <w:t>del</w:t>
      </w:r>
      <w:proofErr w:type="spellEnd"/>
      <w:proofErr w:type="gramEnd"/>
      <w:r w:rsidRPr="00C32859">
        <w:rPr>
          <w:lang w:val="pt-BR"/>
        </w:rPr>
        <w:t xml:space="preserve"> Centro Comercial </w:t>
      </w:r>
      <w:proofErr w:type="spellStart"/>
      <w:r w:rsidRPr="00C32859">
        <w:rPr>
          <w:lang w:val="pt-BR"/>
        </w:rPr>
        <w:t>Illa</w:t>
      </w:r>
      <w:proofErr w:type="spellEnd"/>
      <w:r w:rsidRPr="00C32859">
        <w:rPr>
          <w:lang w:val="pt-BR"/>
        </w:rPr>
        <w:t xml:space="preserve"> diagonal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2003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Barcelona. </w:t>
      </w:r>
      <w:proofErr w:type="spellStart"/>
      <w:r w:rsidRPr="00C32859">
        <w:rPr>
          <w:lang w:val="pt-BR"/>
        </w:rPr>
        <w:t>España</w:t>
      </w:r>
      <w:proofErr w:type="spellEnd"/>
      <w:r w:rsidR="00E8271C" w:rsidRPr="00C32859">
        <w:rPr>
          <w:lang w:val="pt-BR"/>
        </w:rPr>
        <w:t>.</w:t>
      </w:r>
    </w:p>
    <w:p w:rsidR="00E8271C" w:rsidRPr="00C32859" w:rsidRDefault="00E8271C">
      <w:pPr>
        <w:spacing w:line="276" w:lineRule="auto"/>
        <w:jc w:val="left"/>
        <w:rPr>
          <w:lang w:val="pt-BR"/>
        </w:rPr>
      </w:pPr>
      <w:r w:rsidRPr="00C32859">
        <w:rPr>
          <w:lang w:val="pt-BR"/>
        </w:rPr>
        <w:br w:type="page"/>
      </w:r>
    </w:p>
    <w:p w:rsidR="00E8271C" w:rsidRPr="00C32859" w:rsidRDefault="003D08DE" w:rsidP="004609E6">
      <w:pPr>
        <w:pStyle w:val="Ttulo2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3FB4E1C" wp14:editId="3AF06250">
                <wp:simplePos x="0" y="0"/>
                <wp:positionH relativeFrom="column">
                  <wp:posOffset>1268210</wp:posOffset>
                </wp:positionH>
                <wp:positionV relativeFrom="paragraph">
                  <wp:posOffset>-3804689</wp:posOffset>
                </wp:positionV>
                <wp:extent cx="4116674" cy="2150918"/>
                <wp:effectExtent l="0" t="0" r="0" b="0"/>
                <wp:wrapNone/>
                <wp:docPr id="80" name="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674" cy="2150918"/>
                          <a:chOff x="0" y="0"/>
                          <a:chExt cx="4116674" cy="2150918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674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70" b="11164"/>
                          <a:stretch/>
                        </pic:blipFill>
                        <pic:spPr bwMode="auto">
                          <a:xfrm>
                            <a:off x="10391" y="1610591"/>
                            <a:ext cx="4090515" cy="2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0 Grupo" o:spid="_x0000_s1026" style="position:absolute;margin-left:99.85pt;margin-top:-299.6pt;width:324.15pt;height:169.35pt;z-index:251686912" coordsize="41166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mwAA&#10;AABSZ2h0bG9uZwAAAx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HOEJJTQQMAAAAAA5EAAAAAQAAAKAAAABUAAAB4AAAnYAAAA4oABgAAf/Y/+AAEEpGSUYA&#10;AQIAAEgASAAA/+0ADEFkb2JlX0NNAAH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">
                <v:shape id="Imagen 18" o:spid="_x0000_s1027" type="#_x0000_t75" style="position:absolute;width:41166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TgbFAAAA2wAAAA8AAABkcnMvZG93bnJldi54bWxEj09rwkAQxe8Fv8Mygre68Q9tia4iglAK&#10;Pagt7XHIjsmS7GzIbmPaT+8chN5meG/e+816O/hG9dRFF9jAbJqBIi6CdVwa+DgfHl9AxYRssQlM&#10;Bn4pwnYzelhjbsOVj9SfUqkkhGOOBqqU2lzrWFTkMU5DSyzaJXQek6xdqW2HVwn3jZ5n2ZP26Fga&#10;KmxpX1FRn368gWX99fxO9rtwl8Xfua/3n/jmDsZMxsNuBSrRkP7N9+tXK/gCK7/IAHp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E4GxQAAANsAAAAPAAAAAAAAAAAAAAAA&#10;AJ8CAABkcnMvZG93bnJldi54bWxQSwUGAAAAAAQABAD3AAAAkQMAAAAA&#10;">
                  <v:imagedata r:id="rId43" o:title="Hotel Diputación A"/>
                  <v:path arrowok="t"/>
                </v:shape>
                <v:shape id="Imagen 25" o:spid="_x0000_s1028" type="#_x0000_t75" style="position:absolute;left:103;top:16105;width:40906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SArFAAAA2wAAAA8AAABkcnMvZG93bnJldi54bWxEj0FLw0AUhO+C/2F5hV6k3RiwSNptqZYW&#10;qQc1LXh9ZF+zwezbkH1t4793BcHjMDPfMIvV4Ft1oT42gQ3cTzNQxFWwDdcGjoft5BFUFGSLbWAy&#10;8E0RVsvbmwUWNlz5gy6l1CpBOBZowIl0hdaxcuQxTkNHnLxT6D1Kkn2tbY/XBPetzrNspj02nBYc&#10;dvTsqPoqz96A7F+f7t4p7N5KJ83nMNuc8v3GmPFoWM9BCQ3yH/5rv1gD+QP8fkk/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UgKxQAAANsAAAAPAAAAAAAAAAAAAAAA&#10;AJ8CAABkcnMvZG93bnJldi54bWxQSwUGAAAAAAQABAD3AAAAkQMAAAAA&#10;">
                  <v:imagedata r:id="rId44" o:title="Hotel Diputación A" croptop="49591f" cropbottom="7316f" grayscale="t" bilevel="t"/>
                  <v:path arrowok="t"/>
                </v:shape>
              </v:group>
            </w:pict>
          </mc:Fallback>
        </mc:AlternateContent>
      </w:r>
      <w:r w:rsidR="004609E6" w:rsidRPr="00C32859">
        <w:rPr>
          <w:lang w:val="pt-BR"/>
        </w:rPr>
        <w:t xml:space="preserve">Hernando </w:t>
      </w:r>
      <w:proofErr w:type="spellStart"/>
      <w:r w:rsidR="004609E6" w:rsidRPr="00C32859">
        <w:rPr>
          <w:lang w:val="pt-BR"/>
        </w:rPr>
        <w:t>Terrazas</w:t>
      </w:r>
      <w:proofErr w:type="spellEnd"/>
      <w:r w:rsidR="004609E6" w:rsidRPr="00C32859">
        <w:rPr>
          <w:lang w:val="pt-BR"/>
        </w:rPr>
        <w:t xml:space="preserve"> Silva</w:t>
      </w:r>
      <w:r w:rsidR="00175063" w:rsidRPr="00C32859">
        <w:rPr>
          <w:noProof/>
          <w:lang w:val="pt-BR" w:eastAsia="es-ES"/>
        </w:rPr>
        <w:t xml:space="preserve"> </w:t>
      </w:r>
    </w:p>
    <w:p w:rsidR="004609E6" w:rsidRPr="00C32859" w:rsidRDefault="004609E6" w:rsidP="004609E6">
      <w:pPr>
        <w:rPr>
          <w:lang w:val="pt-BR"/>
        </w:rPr>
      </w:pPr>
      <w:r w:rsidRPr="00C32859">
        <w:rPr>
          <w:lang w:val="pt-BR"/>
        </w:rPr>
        <w:t>Chihuahua, México, 1976.</w:t>
      </w:r>
    </w:p>
    <w:p w:rsidR="004609E6" w:rsidRPr="00C32859" w:rsidRDefault="00FC5A23" w:rsidP="004609E6">
      <w:pPr>
        <w:rPr>
          <w:color w:val="1F497D"/>
          <w:lang w:val="pt-BR"/>
        </w:rPr>
      </w:pPr>
      <w:r w:rsidRPr="00C32859">
        <w:rPr>
          <w:lang w:val="pt-BR"/>
        </w:rPr>
        <w:t>Arquiteto</w:t>
      </w:r>
      <w:r w:rsidR="004609E6" w:rsidRPr="00C32859">
        <w:rPr>
          <w:lang w:val="pt-BR"/>
        </w:rPr>
        <w:t xml:space="preserve"> (2000),</w:t>
      </w:r>
      <w:proofErr w:type="gramStart"/>
      <w:r w:rsidR="004609E6" w:rsidRPr="00C32859">
        <w:rPr>
          <w:lang w:val="pt-BR"/>
        </w:rPr>
        <w:t xml:space="preserve">  </w:t>
      </w:r>
      <w:proofErr w:type="spellStart"/>
      <w:proofErr w:type="gramEnd"/>
      <w:r w:rsidR="004609E6" w:rsidRPr="00C32859">
        <w:rPr>
          <w:lang w:val="pt-BR"/>
        </w:rPr>
        <w:t>Universidad</w:t>
      </w:r>
      <w:proofErr w:type="spellEnd"/>
      <w:r w:rsidR="004609E6" w:rsidRPr="00C32859">
        <w:rPr>
          <w:lang w:val="pt-BR"/>
        </w:rPr>
        <w:t xml:space="preserve"> Autónoma de </w:t>
      </w:r>
      <w:proofErr w:type="spellStart"/>
      <w:r w:rsidR="004609E6" w:rsidRPr="00C32859">
        <w:rPr>
          <w:lang w:val="pt-BR"/>
        </w:rPr>
        <w:t>Ciudad</w:t>
      </w:r>
      <w:proofErr w:type="spellEnd"/>
      <w:r w:rsidR="004609E6" w:rsidRPr="00C32859">
        <w:rPr>
          <w:lang w:val="pt-BR"/>
        </w:rPr>
        <w:t xml:space="preserve"> </w:t>
      </w:r>
      <w:proofErr w:type="spellStart"/>
      <w:r w:rsidR="004609E6" w:rsidRPr="00C32859">
        <w:rPr>
          <w:lang w:val="pt-BR"/>
        </w:rPr>
        <w:t>Juárez</w:t>
      </w:r>
      <w:proofErr w:type="spellEnd"/>
      <w:r w:rsidR="003A60DC" w:rsidRPr="00C32859">
        <w:rPr>
          <w:lang w:val="pt-BR"/>
        </w:rPr>
        <w:t>.</w:t>
      </w:r>
    </w:p>
    <w:p w:rsidR="004609E6" w:rsidRPr="00C32859" w:rsidRDefault="00FC5A23" w:rsidP="004609E6">
      <w:pPr>
        <w:rPr>
          <w:lang w:val="pt-BR"/>
        </w:rPr>
      </w:pPr>
      <w:r w:rsidRPr="00C32859">
        <w:rPr>
          <w:lang w:val="pt-BR"/>
        </w:rPr>
        <w:t xml:space="preserve">Mestrado </w:t>
      </w:r>
      <w:r w:rsidR="004609E6" w:rsidRPr="00C32859">
        <w:rPr>
          <w:lang w:val="pt-BR"/>
        </w:rPr>
        <w:t>(</w:t>
      </w:r>
      <w:r w:rsidR="003A60DC" w:rsidRPr="00C32859">
        <w:rPr>
          <w:lang w:val="pt-BR"/>
        </w:rPr>
        <w:t>200</w:t>
      </w:r>
      <w:r w:rsidR="00583154" w:rsidRPr="00C32859">
        <w:rPr>
          <w:lang w:val="pt-BR"/>
        </w:rPr>
        <w:t>3</w:t>
      </w:r>
      <w:r w:rsidR="004609E6" w:rsidRPr="00C32859">
        <w:rPr>
          <w:lang w:val="pt-BR"/>
        </w:rPr>
        <w:t xml:space="preserve">), </w:t>
      </w:r>
      <w:proofErr w:type="spellStart"/>
      <w:r w:rsidR="003A60DC" w:rsidRPr="00C32859">
        <w:rPr>
          <w:lang w:val="pt-BR"/>
        </w:rPr>
        <w:t>Universitat</w:t>
      </w:r>
      <w:proofErr w:type="spellEnd"/>
      <w:r w:rsidR="003A60DC" w:rsidRPr="00C32859">
        <w:rPr>
          <w:lang w:val="pt-BR"/>
        </w:rPr>
        <w:t xml:space="preserve"> Ramon </w:t>
      </w:r>
      <w:proofErr w:type="spellStart"/>
      <w:r w:rsidR="003A60DC" w:rsidRPr="00C32859">
        <w:rPr>
          <w:lang w:val="pt-BR"/>
        </w:rPr>
        <w:t>Llull</w:t>
      </w:r>
      <w:proofErr w:type="spellEnd"/>
      <w:r w:rsidR="003A60DC" w:rsidRPr="00C32859">
        <w:rPr>
          <w:lang w:val="pt-BR"/>
        </w:rPr>
        <w:t xml:space="preserve"> – La Salle</w:t>
      </w:r>
      <w:r w:rsidR="004609E6" w:rsidRPr="00C32859">
        <w:rPr>
          <w:lang w:val="pt-BR"/>
        </w:rPr>
        <w:t>.  Barcelona.</w:t>
      </w:r>
    </w:p>
    <w:p w:rsidR="004609E6" w:rsidRPr="00C32859" w:rsidRDefault="00FC5A23" w:rsidP="004609E6">
      <w:pPr>
        <w:rPr>
          <w:lang w:val="pt-BR"/>
        </w:rPr>
      </w:pPr>
      <w:r w:rsidRPr="00C32859">
        <w:rPr>
          <w:lang w:val="pt-BR"/>
        </w:rPr>
        <w:t>Vive em Barcelona desde</w:t>
      </w:r>
      <w:r w:rsidR="004609E6" w:rsidRPr="00C32859">
        <w:rPr>
          <w:lang w:val="pt-BR"/>
        </w:rPr>
        <w:t>2002.</w:t>
      </w:r>
    </w:p>
    <w:p w:rsidR="00C32859" w:rsidRPr="00C32859" w:rsidRDefault="00C32859" w:rsidP="00A776FE">
      <w:pPr>
        <w:rPr>
          <w:lang w:val="pt-BR"/>
        </w:rPr>
      </w:pPr>
      <w:r w:rsidRPr="00C32859">
        <w:rPr>
          <w:lang w:val="pt-BR"/>
        </w:rPr>
        <w:t xml:space="preserve">Ele tem trabalhado com empresas como Ferreira e Parceiros </w:t>
      </w:r>
      <w:proofErr w:type="spellStart"/>
      <w:r w:rsidRPr="00C32859">
        <w:rPr>
          <w:lang w:val="pt-BR"/>
        </w:rPr>
        <w:t>Terrazas</w:t>
      </w:r>
      <w:proofErr w:type="spellEnd"/>
      <w:r w:rsidRPr="00C32859">
        <w:rPr>
          <w:lang w:val="pt-BR"/>
        </w:rPr>
        <w:t xml:space="preserve"> e </w:t>
      </w:r>
      <w:proofErr w:type="spellStart"/>
      <w:proofErr w:type="gramStart"/>
      <w:r w:rsidRPr="00C32859">
        <w:rPr>
          <w:lang w:val="pt-BR"/>
        </w:rPr>
        <w:t>ArqCom</w:t>
      </w:r>
      <w:proofErr w:type="spellEnd"/>
      <w:proofErr w:type="gramEnd"/>
      <w:r w:rsidRPr="00C32859">
        <w:rPr>
          <w:lang w:val="pt-BR"/>
        </w:rPr>
        <w:t xml:space="preserve"> Norte, em </w:t>
      </w:r>
      <w:proofErr w:type="spellStart"/>
      <w:r w:rsidRPr="00C32859">
        <w:rPr>
          <w:lang w:val="pt-BR"/>
        </w:rPr>
        <w:t>Ciudad</w:t>
      </w:r>
      <w:proofErr w:type="spellEnd"/>
      <w:r w:rsidRPr="00C32859">
        <w:rPr>
          <w:lang w:val="pt-BR"/>
        </w:rPr>
        <w:t xml:space="preserve"> Juarez, México. Arquitetos SMS em El Paso, Texas, EUA. </w:t>
      </w:r>
      <w:proofErr w:type="gramStart"/>
      <w:r w:rsidRPr="00C32859">
        <w:rPr>
          <w:lang w:val="pt-BR"/>
        </w:rPr>
        <w:t>3Scad</w:t>
      </w:r>
      <w:proofErr w:type="gramEnd"/>
      <w:r w:rsidRPr="00C32859">
        <w:rPr>
          <w:lang w:val="pt-BR"/>
        </w:rPr>
        <w:t xml:space="preserve"> (Autodesk), </w:t>
      </w:r>
      <w:proofErr w:type="spellStart"/>
      <w:r w:rsidRPr="00C32859">
        <w:rPr>
          <w:lang w:val="pt-BR"/>
        </w:rPr>
        <w:t>Jordi</w:t>
      </w:r>
      <w:proofErr w:type="spellEnd"/>
      <w:r w:rsidRPr="00C32859">
        <w:rPr>
          <w:lang w:val="pt-BR"/>
        </w:rPr>
        <w:t xml:space="preserve"> i </w:t>
      </w:r>
      <w:proofErr w:type="spellStart"/>
      <w:r w:rsidRPr="00C32859">
        <w:rPr>
          <w:lang w:val="pt-BR"/>
        </w:rPr>
        <w:t>Comellas</w:t>
      </w:r>
      <w:proofErr w:type="spellEnd"/>
      <w:r w:rsidRPr="00C32859">
        <w:rPr>
          <w:lang w:val="pt-BR"/>
        </w:rPr>
        <w:t xml:space="preserve"> Arquitetos </w:t>
      </w:r>
      <w:proofErr w:type="spellStart"/>
      <w:r w:rsidRPr="00C32859">
        <w:rPr>
          <w:lang w:val="pt-BR"/>
        </w:rPr>
        <w:t>Bastús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Arquitecte</w:t>
      </w:r>
      <w:proofErr w:type="spellEnd"/>
      <w:r w:rsidRPr="00C32859">
        <w:rPr>
          <w:lang w:val="pt-BR"/>
        </w:rPr>
        <w:t xml:space="preserve"> e SOB em Barcelona, Espanha</w:t>
      </w:r>
      <w:r w:rsidRPr="00C32859">
        <w:rPr>
          <w:lang w:val="pt-BR"/>
        </w:rPr>
        <w:t>.</w:t>
      </w:r>
    </w:p>
    <w:p w:rsidR="00A776FE" w:rsidRPr="00C32859" w:rsidRDefault="00C32859" w:rsidP="00A776FE">
      <w:pPr>
        <w:rPr>
          <w:lang w:val="pt-BR"/>
        </w:rPr>
      </w:pPr>
      <w:r w:rsidRPr="00C32859">
        <w:rPr>
          <w:lang w:val="pt-BR"/>
        </w:rPr>
        <w:t>Alguns dos projetos que participaram são as seguintes</w:t>
      </w:r>
      <w:r w:rsidR="00E2790D" w:rsidRPr="00C32859">
        <w:rPr>
          <w:lang w:val="pt-BR"/>
        </w:rPr>
        <w:t>:</w:t>
      </w:r>
    </w:p>
    <w:p w:rsidR="00D87687" w:rsidRPr="00C32859" w:rsidRDefault="00D87687" w:rsidP="00D87687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Ampliación</w:t>
      </w:r>
      <w:proofErr w:type="spellEnd"/>
      <w:r w:rsidRPr="00C32859">
        <w:rPr>
          <w:lang w:val="pt-BR"/>
        </w:rPr>
        <w:t xml:space="preserve"> de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Calle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Diputación</w:t>
      </w:r>
      <w:proofErr w:type="spellEnd"/>
      <w:r w:rsidR="005C78CE" w:rsidRPr="00C32859">
        <w:rPr>
          <w:lang w:val="pt-BR"/>
        </w:rPr>
        <w:tab/>
      </w:r>
      <w:r w:rsidRPr="00C32859">
        <w:rPr>
          <w:lang w:val="pt-BR"/>
        </w:rPr>
        <w:tab/>
        <w:t>2009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Barcelona,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AD5E9B" w:rsidRPr="00C32859" w:rsidRDefault="00AD5E9B" w:rsidP="004609E6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Residencial </w:t>
      </w:r>
      <w:proofErr w:type="spellStart"/>
      <w:r w:rsidRPr="00C32859">
        <w:rPr>
          <w:lang w:val="pt-BR"/>
        </w:rPr>
        <w:t>Sybaris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Tossa</w:t>
      </w:r>
      <w:proofErr w:type="spellEnd"/>
      <w:r w:rsidRPr="00C32859">
        <w:rPr>
          <w:lang w:val="pt-BR"/>
        </w:rPr>
        <w:t xml:space="preserve"> de Mar.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A26D1" w:rsidRPr="00C32859" w:rsidRDefault="00BA26D1" w:rsidP="00BA26D1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Edificio</w:t>
      </w:r>
      <w:proofErr w:type="spellEnd"/>
      <w:r w:rsidRPr="00C32859">
        <w:rPr>
          <w:lang w:val="pt-BR"/>
        </w:rPr>
        <w:t xml:space="preserve"> plurifamiliar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2005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Caldes de </w:t>
      </w:r>
      <w:proofErr w:type="spellStart"/>
      <w:r w:rsidRPr="00C32859">
        <w:rPr>
          <w:lang w:val="pt-BR"/>
        </w:rPr>
        <w:t>Montbui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A26D1" w:rsidRPr="00C32859" w:rsidRDefault="00BA26D1" w:rsidP="00BA26D1">
      <w:pPr>
        <w:pStyle w:val="Prrafodelista"/>
        <w:numPr>
          <w:ilvl w:val="0"/>
          <w:numId w:val="7"/>
        </w:numPr>
        <w:rPr>
          <w:lang w:val="pt-BR"/>
        </w:rPr>
      </w:pPr>
      <w:proofErr w:type="spellStart"/>
      <w:r w:rsidRPr="00C32859">
        <w:rPr>
          <w:lang w:val="pt-BR"/>
        </w:rPr>
        <w:t>Urbanización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Can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Sebastianet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2004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Cànoves</w:t>
      </w:r>
      <w:proofErr w:type="spellEnd"/>
      <w:r w:rsidRPr="00C32859">
        <w:rPr>
          <w:lang w:val="pt-BR"/>
        </w:rPr>
        <w:t xml:space="preserve"> i </w:t>
      </w:r>
      <w:proofErr w:type="spellStart"/>
      <w:r w:rsidRPr="00C32859">
        <w:rPr>
          <w:lang w:val="pt-BR"/>
        </w:rPr>
        <w:t>Samalús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A26D1" w:rsidRPr="00C32859" w:rsidRDefault="00BA26D1" w:rsidP="00BA26D1">
      <w:pPr>
        <w:pStyle w:val="Prrafodelista"/>
        <w:numPr>
          <w:ilvl w:val="0"/>
          <w:numId w:val="7"/>
        </w:numPr>
        <w:rPr>
          <w:lang w:val="pt-BR"/>
        </w:rPr>
      </w:pPr>
      <w:r w:rsidRPr="00C32859">
        <w:rPr>
          <w:lang w:val="pt-BR"/>
        </w:rPr>
        <w:t xml:space="preserve">Clint </w:t>
      </w:r>
      <w:proofErr w:type="spellStart"/>
      <w:r w:rsidRPr="00C32859">
        <w:rPr>
          <w:lang w:val="pt-BR"/>
        </w:rPr>
        <w:t>Middle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School</w:t>
      </w:r>
      <w:proofErr w:type="spellEnd"/>
      <w:r w:rsidRPr="00C32859">
        <w:rPr>
          <w:lang w:val="pt-BR"/>
        </w:rPr>
        <w:t xml:space="preserve"> Master </w:t>
      </w:r>
      <w:proofErr w:type="spellStart"/>
      <w:r w:rsidRPr="00C32859">
        <w:rPr>
          <w:lang w:val="pt-BR"/>
        </w:rPr>
        <w:t>Plan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2001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Clint. EEUU.</w:t>
      </w:r>
    </w:p>
    <w:p w:rsidR="00BA26D1" w:rsidRPr="00C32859" w:rsidRDefault="00BA26D1" w:rsidP="00BA26D1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White </w:t>
      </w:r>
      <w:proofErr w:type="spellStart"/>
      <w:r w:rsidRPr="00C32859">
        <w:rPr>
          <w:lang w:val="pt-BR"/>
        </w:rPr>
        <w:t>Sands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Missile</w:t>
      </w:r>
      <w:proofErr w:type="spellEnd"/>
      <w:r w:rsidRPr="00C32859">
        <w:rPr>
          <w:lang w:val="pt-BR"/>
        </w:rPr>
        <w:t xml:space="preserve"> Range </w:t>
      </w:r>
      <w:r w:rsidR="005C78CE" w:rsidRPr="00C32859">
        <w:rPr>
          <w:lang w:val="pt-BR"/>
        </w:rPr>
        <w:t>Training</w:t>
      </w:r>
      <w:r w:rsidRPr="00C32859">
        <w:rPr>
          <w:lang w:val="pt-BR"/>
        </w:rPr>
        <w:t xml:space="preserve"> Center</w:t>
      </w:r>
      <w:r w:rsidRPr="00C32859">
        <w:rPr>
          <w:lang w:val="pt-BR"/>
        </w:rPr>
        <w:tab/>
        <w:t>2001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Alamogordo</w:t>
      </w:r>
      <w:proofErr w:type="spellEnd"/>
      <w:r w:rsidRPr="00C32859">
        <w:rPr>
          <w:lang w:val="pt-BR"/>
        </w:rPr>
        <w:t>. EEUU.</w:t>
      </w:r>
    </w:p>
    <w:p w:rsidR="00BA26D1" w:rsidRPr="00C32859" w:rsidRDefault="00BA26D1" w:rsidP="00BA26D1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Plan</w:t>
      </w:r>
      <w:proofErr w:type="spellEnd"/>
      <w:r w:rsidRPr="00C32859">
        <w:rPr>
          <w:lang w:val="pt-BR"/>
        </w:rPr>
        <w:t xml:space="preserve"> Urbano de RED de transporte público</w:t>
      </w:r>
      <w:r w:rsidRPr="00C32859">
        <w:rPr>
          <w:lang w:val="pt-BR"/>
        </w:rPr>
        <w:tab/>
        <w:t>2000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Ciudad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Juárez</w:t>
      </w:r>
      <w:proofErr w:type="spellEnd"/>
      <w:r w:rsidRPr="00C32859">
        <w:rPr>
          <w:lang w:val="pt-BR"/>
        </w:rPr>
        <w:t>. México.</w:t>
      </w:r>
    </w:p>
    <w:p w:rsidR="00A440FD" w:rsidRPr="00C32859" w:rsidRDefault="00720B25" w:rsidP="00BA26D1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Corporativo </w:t>
      </w:r>
      <w:proofErr w:type="spellStart"/>
      <w:r w:rsidRPr="00C32859">
        <w:rPr>
          <w:lang w:val="pt-BR"/>
        </w:rPr>
        <w:t>Lajat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2000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Torreón</w:t>
      </w:r>
      <w:proofErr w:type="spellEnd"/>
      <w:r w:rsidRPr="00C32859">
        <w:rPr>
          <w:lang w:val="pt-BR"/>
        </w:rPr>
        <w:t>. México.</w:t>
      </w:r>
    </w:p>
    <w:p w:rsidR="00F71CBB" w:rsidRPr="00C32859" w:rsidRDefault="00720B25" w:rsidP="000E677A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Las</w:t>
      </w:r>
      <w:proofErr w:type="spellEnd"/>
      <w:r w:rsidRPr="00C32859">
        <w:rPr>
          <w:lang w:val="pt-BR"/>
        </w:rPr>
        <w:t xml:space="preserve"> Américas </w:t>
      </w:r>
      <w:proofErr w:type="spellStart"/>
      <w:r w:rsidRPr="00C32859">
        <w:rPr>
          <w:lang w:val="pt-BR"/>
        </w:rPr>
        <w:t>Juárez</w:t>
      </w:r>
      <w:proofErr w:type="spellEnd"/>
      <w:r w:rsidRPr="00C32859">
        <w:rPr>
          <w:lang w:val="pt-BR"/>
        </w:rPr>
        <w:t xml:space="preserve"> Industrial Park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2000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Ciudad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Juárez</w:t>
      </w:r>
      <w:proofErr w:type="spellEnd"/>
      <w:r w:rsidRPr="00C32859">
        <w:rPr>
          <w:lang w:val="pt-BR"/>
        </w:rPr>
        <w:t>. México.</w:t>
      </w:r>
    </w:p>
    <w:p w:rsidR="00F71CBB" w:rsidRPr="00C32859" w:rsidRDefault="00F71CBB">
      <w:pPr>
        <w:spacing w:line="276" w:lineRule="auto"/>
        <w:jc w:val="left"/>
        <w:rPr>
          <w:lang w:val="pt-BR"/>
        </w:rPr>
      </w:pPr>
      <w:r w:rsidRPr="00C32859">
        <w:rPr>
          <w:lang w:val="pt-BR"/>
        </w:rPr>
        <w:br w:type="page"/>
      </w:r>
    </w:p>
    <w:p w:rsidR="00720B25" w:rsidRPr="00C32859" w:rsidRDefault="003D08DE" w:rsidP="00F71CBB">
      <w:pPr>
        <w:pStyle w:val="Ttulo2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F85E3F" wp14:editId="7D445FCA">
                <wp:simplePos x="0" y="0"/>
                <wp:positionH relativeFrom="column">
                  <wp:posOffset>2141047</wp:posOffset>
                </wp:positionH>
                <wp:positionV relativeFrom="paragraph">
                  <wp:posOffset>-3908598</wp:posOffset>
                </wp:positionV>
                <wp:extent cx="3273136" cy="2558312"/>
                <wp:effectExtent l="0" t="0" r="0" b="0"/>
                <wp:wrapNone/>
                <wp:docPr id="81" name="8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3136" cy="2558312"/>
                          <a:chOff x="0" y="0"/>
                          <a:chExt cx="2763982" cy="2160353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82" cy="216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n 30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79" b="30132"/>
                          <a:stretch/>
                        </pic:blipFill>
                        <pic:spPr bwMode="auto">
                          <a:xfrm>
                            <a:off x="0" y="1101436"/>
                            <a:ext cx="2763982" cy="39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1 Grupo" o:spid="_x0000_s1026" style="position:absolute;margin-left:168.6pt;margin-top:-307.75pt;width:257.75pt;height:201.45pt;z-index:251689984;mso-width-relative:margin;mso-height-relative:margin" coordsize="27639,21603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0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JmAAADEwAAAAgA&#10;RgBpAGcAdQBlAHIAZQBzAAAAAQAAAAAAAAAAAAAAAAAAAAAAAAABAAAAAAAAAAAAAAMTAAACZgAA&#10;AAAAAAAAAAAAAAAAAAABAAAAAAAAAAAAAAAAAAAAAAAAABAAAAABAAAAAAAAbnVsbAAAAAIAAAAG&#10;Ym91bmRzT2JqYwAAAAEAAAAAAABSY3QxAAAABAAAAABUb3AgbG9uZwAAAAAAAAAATGVmdGxvbmcA&#10;AAAAAAAAAEJ0b21sb25nAAACZgAAAABSZ2h0bG9uZwAAAxM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YAAAAAUmdodGxv&#10;bmcAAAM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UQ0QzFCMzdFQjE1RjJFRkRDOUMxNzJBQTBCNEVE&#10;RTYiIGRjOmZvcm1hdD0iaW1hZ2UvanBlZyIgcGhvdG9zaG9wOkNvbG9yTW9kZT0iMSIgcGhvdG9z&#10;aG9wOklDQ1Byb2ZpbGU9IkRvdCBHYWluIDIwJSIgcGhvdG9zaG9wOkhpc3Rvcnk9I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">
                <v:shape id="Imagen 29" o:spid="_x0000_s1027" type="#_x0000_t75" style="position:absolute;width:27639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H7/EAAAA2wAAAA8AAABkcnMvZG93bnJldi54bWxEj81qwzAQhO+FvoPYQm+NnEBD60QJSSDg&#10;QC91SsC3xdrabqyVkRT/vH1UKPQ4zHwzzHo7mlb05HxjWcF8loAgLq1uuFLwdT6+vIHwAVlja5kU&#10;TORhu3l8WGOq7cCf1OehErGEfYoK6hC6VEpf1mTQz2xHHL1v6wyGKF0ltcMhlptWLpJkKQ02HBdq&#10;7OhQU3nNb0bBIpmK16K9Xeb7j2We46FwP9lJqeencbcCEWgM/+E/OtORe4f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H7/EAAAA2wAAAA8AAAAAAAAAAAAAAAAA&#10;nwIAAGRycy9kb3ducmV2LnhtbFBLBQYAAAAABAAEAPcAAACQAwAAAAA=&#10;">
                  <v:imagedata r:id="rId48" o:title="Figueres"/>
                  <v:path arrowok="t"/>
                </v:shape>
                <v:shape id="Imagen 30" o:spid="_x0000_s1028" type="#_x0000_t75" style="position:absolute;top:11014;width:27639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s0PBAAAA2wAAAA8AAABkcnMvZG93bnJldi54bWxET8tugkAU3Zv4D5Nr0p0OYtIadCTWlKbL&#10;1vrYXpkrEJg7hJkC/n1n0aTLk/PepqNpRE+dqywrWC4iEMS51RUXCk7f2XwNwnlkjY1lUvAgB+lu&#10;Otliou3AX9QffSFCCLsEFZTet4mULi/JoFvYljhwd9sZ9AF2hdQdDiHcNDKOomdpsOLQUGJLh5Ly&#10;+vhjFGT1rS2a98d51Id69TJ8xm+v14tST7NxvwHhafT/4j/3h1awCuvDl/A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Ss0PBAAAA2wAAAA8AAAAAAAAAAAAAAAAAnwIA&#10;AGRycy9kb3ducmV2LnhtbFBLBQYAAAAABAAEAPcAAACNAwAAAAA=&#10;">
                  <v:imagedata r:id="rId49" o:title="Figueres" croptop="33475f" cropbottom="19747f" grayscale="t" bilevel="t"/>
                  <v:path arrowok="t"/>
                </v:shape>
              </v:group>
            </w:pict>
          </mc:Fallback>
        </mc:AlternateContent>
      </w:r>
      <w:proofErr w:type="spellStart"/>
      <w:r w:rsidR="00E064D8" w:rsidRPr="00C32859">
        <w:rPr>
          <w:lang w:val="pt-BR"/>
        </w:rPr>
        <w:t>Iñigo</w:t>
      </w:r>
      <w:proofErr w:type="spellEnd"/>
      <w:r w:rsidR="00E064D8" w:rsidRPr="00C32859">
        <w:rPr>
          <w:lang w:val="pt-BR"/>
        </w:rPr>
        <w:t xml:space="preserve"> Gómez </w:t>
      </w:r>
      <w:proofErr w:type="spellStart"/>
      <w:r w:rsidR="00E064D8" w:rsidRPr="00C32859">
        <w:rPr>
          <w:lang w:val="pt-BR"/>
        </w:rPr>
        <w:t>Arribillaga</w:t>
      </w:r>
      <w:proofErr w:type="spellEnd"/>
    </w:p>
    <w:p w:rsidR="00E064D8" w:rsidRPr="00C32859" w:rsidRDefault="00E064D8" w:rsidP="00E064D8">
      <w:pPr>
        <w:rPr>
          <w:lang w:val="pt-BR"/>
        </w:rPr>
      </w:pPr>
      <w:proofErr w:type="spellStart"/>
      <w:r w:rsidRPr="00C32859">
        <w:rPr>
          <w:lang w:val="pt-BR"/>
        </w:rPr>
        <w:t>Andoain</w:t>
      </w:r>
      <w:proofErr w:type="spellEnd"/>
      <w:r w:rsidRPr="00C32859">
        <w:rPr>
          <w:lang w:val="pt-BR"/>
        </w:rPr>
        <w:t xml:space="preserve">, </w:t>
      </w:r>
      <w:proofErr w:type="spellStart"/>
      <w:r w:rsidRPr="00C32859">
        <w:rPr>
          <w:lang w:val="pt-BR"/>
        </w:rPr>
        <w:t>Guipuzcoa</w:t>
      </w:r>
      <w:proofErr w:type="spellEnd"/>
      <w:r w:rsidRPr="00C32859">
        <w:rPr>
          <w:lang w:val="pt-BR"/>
        </w:rPr>
        <w:t>, 1971.</w:t>
      </w:r>
    </w:p>
    <w:p w:rsidR="00E064D8" w:rsidRPr="00C32859" w:rsidRDefault="00FC5A23" w:rsidP="00E064D8">
      <w:pPr>
        <w:rPr>
          <w:color w:val="1F497D"/>
          <w:lang w:val="pt-BR"/>
        </w:rPr>
      </w:pPr>
      <w:r w:rsidRPr="00C32859">
        <w:rPr>
          <w:lang w:val="pt-BR"/>
        </w:rPr>
        <w:t>Arquiteto</w:t>
      </w:r>
      <w:r w:rsidR="0066339F">
        <w:rPr>
          <w:lang w:val="pt-BR"/>
        </w:rPr>
        <w:t xml:space="preserve"> (1999), </w:t>
      </w:r>
      <w:proofErr w:type="spellStart"/>
      <w:r w:rsidR="00E064D8" w:rsidRPr="00C32859">
        <w:rPr>
          <w:lang w:val="pt-BR"/>
        </w:rPr>
        <w:t>Universidad</w:t>
      </w:r>
      <w:proofErr w:type="spellEnd"/>
      <w:r w:rsidR="00E064D8" w:rsidRPr="00C32859">
        <w:rPr>
          <w:lang w:val="pt-BR"/>
        </w:rPr>
        <w:t xml:space="preserve"> </w:t>
      </w:r>
      <w:proofErr w:type="spellStart"/>
      <w:proofErr w:type="gramStart"/>
      <w:r w:rsidR="00E064D8" w:rsidRPr="00C32859">
        <w:rPr>
          <w:lang w:val="pt-BR"/>
        </w:rPr>
        <w:t>del</w:t>
      </w:r>
      <w:proofErr w:type="spellEnd"/>
      <w:proofErr w:type="gramEnd"/>
      <w:r w:rsidR="00E064D8" w:rsidRPr="00C32859">
        <w:rPr>
          <w:lang w:val="pt-BR"/>
        </w:rPr>
        <w:t xml:space="preserve"> País Vasco. San </w:t>
      </w:r>
      <w:proofErr w:type="spellStart"/>
      <w:r w:rsidR="00E064D8" w:rsidRPr="00C32859">
        <w:rPr>
          <w:lang w:val="pt-BR"/>
        </w:rPr>
        <w:t>Sebastián</w:t>
      </w:r>
      <w:proofErr w:type="spellEnd"/>
      <w:r w:rsidR="00E064D8" w:rsidRPr="00C32859">
        <w:rPr>
          <w:lang w:val="pt-BR"/>
        </w:rPr>
        <w:t>.</w:t>
      </w:r>
    </w:p>
    <w:p w:rsidR="00E064D8" w:rsidRPr="00C32859" w:rsidRDefault="00FC5A23" w:rsidP="00E064D8">
      <w:pPr>
        <w:rPr>
          <w:lang w:val="pt-BR"/>
        </w:rPr>
      </w:pPr>
      <w:r w:rsidRPr="00C32859">
        <w:rPr>
          <w:lang w:val="pt-BR"/>
        </w:rPr>
        <w:t>Mestrado</w:t>
      </w:r>
      <w:proofErr w:type="gramStart"/>
      <w:r w:rsidRPr="00C32859">
        <w:rPr>
          <w:lang w:val="pt-BR"/>
        </w:rPr>
        <w:t xml:space="preserve"> </w:t>
      </w:r>
      <w:r w:rsidRPr="00C32859">
        <w:rPr>
          <w:lang w:val="pt-BR"/>
        </w:rPr>
        <w:t xml:space="preserve"> </w:t>
      </w:r>
      <w:proofErr w:type="gramEnd"/>
      <w:r w:rsidR="00E064D8" w:rsidRPr="00C32859">
        <w:rPr>
          <w:lang w:val="pt-BR"/>
        </w:rPr>
        <w:t>(200</w:t>
      </w:r>
      <w:r w:rsidR="000E677A" w:rsidRPr="00C32859">
        <w:rPr>
          <w:lang w:val="pt-BR"/>
        </w:rPr>
        <w:t>5</w:t>
      </w:r>
      <w:r w:rsidR="00E064D8" w:rsidRPr="00C32859">
        <w:rPr>
          <w:lang w:val="pt-BR"/>
        </w:rPr>
        <w:t xml:space="preserve">), </w:t>
      </w:r>
      <w:proofErr w:type="spellStart"/>
      <w:r w:rsidR="00E064D8" w:rsidRPr="00C32859">
        <w:rPr>
          <w:lang w:val="pt-BR"/>
        </w:rPr>
        <w:t>Universitat</w:t>
      </w:r>
      <w:proofErr w:type="spellEnd"/>
      <w:r w:rsidR="00E064D8" w:rsidRPr="00C32859">
        <w:rPr>
          <w:lang w:val="pt-BR"/>
        </w:rPr>
        <w:t xml:space="preserve"> Ramon </w:t>
      </w:r>
      <w:proofErr w:type="spellStart"/>
      <w:r w:rsidR="00E064D8" w:rsidRPr="00C32859">
        <w:rPr>
          <w:lang w:val="pt-BR"/>
        </w:rPr>
        <w:t>Llull</w:t>
      </w:r>
      <w:proofErr w:type="spellEnd"/>
      <w:r w:rsidR="00E064D8" w:rsidRPr="00C32859">
        <w:rPr>
          <w:lang w:val="pt-BR"/>
        </w:rPr>
        <w:t xml:space="preserve"> – La Salle.  Barcelona.</w:t>
      </w:r>
    </w:p>
    <w:p w:rsidR="00E064D8" w:rsidRPr="00C32859" w:rsidRDefault="00FC5A23" w:rsidP="00E064D8">
      <w:pPr>
        <w:rPr>
          <w:lang w:val="pt-BR"/>
        </w:rPr>
      </w:pPr>
      <w:r w:rsidRPr="00C32859">
        <w:rPr>
          <w:lang w:val="pt-BR"/>
        </w:rPr>
        <w:t xml:space="preserve">Vive em Barcelona desde </w:t>
      </w:r>
      <w:r w:rsidR="00E064D8" w:rsidRPr="00C32859">
        <w:rPr>
          <w:lang w:val="pt-BR"/>
        </w:rPr>
        <w:t>2004.</w:t>
      </w:r>
    </w:p>
    <w:p w:rsidR="00E064D8" w:rsidRPr="00C32859" w:rsidRDefault="00D87DE7" w:rsidP="00E064D8">
      <w:pPr>
        <w:rPr>
          <w:lang w:val="pt-BR"/>
        </w:rPr>
      </w:pPr>
      <w:r w:rsidRPr="00C32859">
        <w:rPr>
          <w:lang w:val="pt-BR"/>
        </w:rPr>
        <w:t xml:space="preserve">Ele tem colaborado com empresas como: </w:t>
      </w:r>
      <w:proofErr w:type="spellStart"/>
      <w:r w:rsidRPr="00C32859">
        <w:rPr>
          <w:lang w:val="pt-BR"/>
        </w:rPr>
        <w:t>Samaniego</w:t>
      </w:r>
      <w:proofErr w:type="spellEnd"/>
      <w:r w:rsidRPr="00C32859">
        <w:rPr>
          <w:lang w:val="pt-BR"/>
        </w:rPr>
        <w:t xml:space="preserve"> + </w:t>
      </w:r>
      <w:proofErr w:type="spellStart"/>
      <w:r w:rsidRPr="00C32859">
        <w:rPr>
          <w:lang w:val="pt-BR"/>
        </w:rPr>
        <w:t>Beldarrain</w:t>
      </w:r>
      <w:proofErr w:type="spellEnd"/>
      <w:r w:rsidRPr="00C32859">
        <w:rPr>
          <w:lang w:val="pt-BR"/>
        </w:rPr>
        <w:t xml:space="preserve"> Arquitetos, Arquitetos </w:t>
      </w:r>
      <w:proofErr w:type="spellStart"/>
      <w:r w:rsidRPr="00C32859">
        <w:rPr>
          <w:lang w:val="pt-BR"/>
        </w:rPr>
        <w:t>Samazuzu</w:t>
      </w:r>
      <w:proofErr w:type="spellEnd"/>
      <w:r w:rsidRPr="00C32859">
        <w:rPr>
          <w:lang w:val="pt-BR"/>
        </w:rPr>
        <w:t xml:space="preserve"> em San Sebastian e Arquitetos de Barcelona SOB</w:t>
      </w:r>
      <w:r w:rsidR="000E677A" w:rsidRPr="00C32859">
        <w:rPr>
          <w:lang w:val="pt-BR"/>
        </w:rPr>
        <w:t>.</w:t>
      </w:r>
      <w:r w:rsidR="00E064D8" w:rsidRPr="00C32859">
        <w:rPr>
          <w:lang w:val="pt-BR"/>
        </w:rPr>
        <w:t xml:space="preserve"> </w:t>
      </w:r>
    </w:p>
    <w:p w:rsidR="00E064D8" w:rsidRPr="00C32859" w:rsidRDefault="00D87DE7" w:rsidP="00E064D8">
      <w:pPr>
        <w:rPr>
          <w:lang w:val="pt-BR"/>
        </w:rPr>
      </w:pPr>
      <w:r w:rsidRPr="00C32859">
        <w:rPr>
          <w:lang w:val="pt-BR"/>
        </w:rPr>
        <w:t>Alguns dos projetos que participaram são as seguintes</w:t>
      </w:r>
      <w:r w:rsidR="00E064D8" w:rsidRPr="00C32859">
        <w:rPr>
          <w:lang w:val="pt-BR"/>
        </w:rPr>
        <w:t>:</w:t>
      </w:r>
    </w:p>
    <w:p w:rsidR="000E677A" w:rsidRPr="00C32859" w:rsidRDefault="000E677A" w:rsidP="000E677A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Conjunto Residencial de 57 </w:t>
      </w: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2006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Figueres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0E677A" w:rsidRPr="00C32859" w:rsidRDefault="000E677A" w:rsidP="000E677A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Conjunto Residencial de 125 </w:t>
      </w: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2005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Benalmádena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 xml:space="preserve">. </w:t>
      </w:r>
    </w:p>
    <w:p w:rsidR="000E677A" w:rsidRPr="00C32859" w:rsidRDefault="000E677A" w:rsidP="000E677A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Urbanización</w:t>
      </w:r>
      <w:proofErr w:type="spellEnd"/>
      <w:r w:rsidRPr="00C32859">
        <w:rPr>
          <w:lang w:val="pt-BR"/>
        </w:rPr>
        <w:t xml:space="preserve"> </w:t>
      </w:r>
      <w:proofErr w:type="spellStart"/>
      <w:proofErr w:type="gramStart"/>
      <w:r w:rsidRPr="00C32859">
        <w:rPr>
          <w:lang w:val="pt-BR"/>
        </w:rPr>
        <w:t>del</w:t>
      </w:r>
      <w:proofErr w:type="spellEnd"/>
      <w:proofErr w:type="gramEnd"/>
      <w:r w:rsidRPr="00C32859">
        <w:rPr>
          <w:lang w:val="pt-BR"/>
        </w:rPr>
        <w:t xml:space="preserve"> área de </w:t>
      </w:r>
      <w:proofErr w:type="spellStart"/>
      <w:r w:rsidRPr="00C32859">
        <w:rPr>
          <w:lang w:val="pt-BR"/>
        </w:rPr>
        <w:t>Zamatete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2004</w:t>
      </w:r>
      <w:r w:rsidRPr="00C32859">
        <w:rPr>
          <w:lang w:val="pt-BR"/>
        </w:rPr>
        <w:tab/>
        <w:t xml:space="preserve"> </w:t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Pasajes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0E677A" w:rsidRPr="00C32859" w:rsidRDefault="000E677A" w:rsidP="000E677A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Bodegas </w:t>
      </w:r>
      <w:proofErr w:type="spellStart"/>
      <w:r w:rsidRPr="00C32859">
        <w:rPr>
          <w:lang w:val="pt-BR"/>
        </w:rPr>
        <w:t>Viñas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Valribera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2003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Burgos.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4D632D" w:rsidRPr="00C32859" w:rsidRDefault="000E677A" w:rsidP="00E064D8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Bodegas Faustino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2000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Álava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6163D5" w:rsidRPr="00C32859" w:rsidRDefault="00F71CBB" w:rsidP="00FD32C7">
      <w:pPr>
        <w:spacing w:line="276" w:lineRule="auto"/>
        <w:jc w:val="left"/>
        <w:rPr>
          <w:lang w:val="pt-BR"/>
        </w:rPr>
      </w:pPr>
      <w:r w:rsidRPr="00C32859">
        <w:rPr>
          <w:lang w:val="pt-BR"/>
        </w:rPr>
        <w:br w:type="page"/>
      </w:r>
      <w:r w:rsidR="006163D5" w:rsidRPr="00C32859">
        <w:rPr>
          <w:lang w:val="pt-BR"/>
        </w:rPr>
        <w:lastRenderedPageBreak/>
        <w:t xml:space="preserve">Enzo </w:t>
      </w:r>
      <w:proofErr w:type="spellStart"/>
      <w:r w:rsidR="006163D5" w:rsidRPr="00C32859">
        <w:rPr>
          <w:lang w:val="pt-BR"/>
        </w:rPr>
        <w:t>Vignolo</w:t>
      </w:r>
      <w:proofErr w:type="spellEnd"/>
      <w:r w:rsidR="006163D5" w:rsidRPr="00C32859">
        <w:rPr>
          <w:lang w:val="pt-BR"/>
        </w:rPr>
        <w:t xml:space="preserve"> </w:t>
      </w:r>
      <w:proofErr w:type="spellStart"/>
      <w:r w:rsidR="006163D5" w:rsidRPr="00C32859">
        <w:rPr>
          <w:lang w:val="pt-BR"/>
        </w:rPr>
        <w:t>Quiroz</w:t>
      </w:r>
      <w:proofErr w:type="spellEnd"/>
    </w:p>
    <w:p w:rsidR="004465A5" w:rsidRPr="00C32859" w:rsidRDefault="003D08DE" w:rsidP="004465A5">
      <w:pPr>
        <w:rPr>
          <w:lang w:val="pt-BR"/>
        </w:rPr>
      </w:pPr>
      <w:r w:rsidRPr="00C32859">
        <w:rPr>
          <w:noProof/>
          <w:lang w:val="pt-BR"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31BBE78" wp14:editId="1A66E5A0">
                <wp:simplePos x="0" y="0"/>
                <wp:positionH relativeFrom="column">
                  <wp:posOffset>1351338</wp:posOffset>
                </wp:positionH>
                <wp:positionV relativeFrom="paragraph">
                  <wp:posOffset>-4078085</wp:posOffset>
                </wp:positionV>
                <wp:extent cx="4042064" cy="2160241"/>
                <wp:effectExtent l="0" t="0" r="0" b="0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064" cy="2160241"/>
                          <a:chOff x="0" y="0"/>
                          <a:chExt cx="4042064" cy="2160241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064" cy="216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63" b="8010"/>
                          <a:stretch/>
                        </pic:blipFill>
                        <pic:spPr bwMode="auto">
                          <a:xfrm>
                            <a:off x="0" y="1641764"/>
                            <a:ext cx="4042064" cy="3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3 Grupo" o:spid="_x0000_s1026" style="position:absolute;margin-left:106.4pt;margin-top:-321.1pt;width:318.25pt;height:170.1pt;z-index:251693056" coordsize="40420,21602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kAAAAAFJnaHRsb25nAAADE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k4QklNBAwAAAAA&#10;EHYAAAABAAAAoAAAAFUAAAHgAACfYAAAEFoAGAAB/9j/4AAQSkZJRgABAgAASABIAAD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">
                <v:shape id="Imagen 7" o:spid="_x0000_s1027" type="#_x0000_t75" style="position:absolute;width:40420;height:2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3OfFAAAA2gAAAA8AAABkcnMvZG93bnJldi54bWxEj0FrwkAUhO+C/2F5ghepm/ZQ2zQbaYWC&#10;0oMmVbC31+xrEpp9G7Krxn/vCoLHYWa+YZJ5bxpxpM7VlhU8TiMQxIXVNZcKtt+fDy8gnEfW2Fgm&#10;BWdyME+HgwRjbU+c0TH3pQgQdjEqqLxvYyldUZFBN7UtcfD+bGfQB9mVUnd4CnDTyKcoepYGaw4L&#10;Fba0qKj4zw9GQbZf7CbnDb1+fciferf6nWTFmpQaj/r3NxCeen8P39pLrWAG1yvhBsj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dznxQAAANoAAAAPAAAAAAAAAAAAAAAA&#10;AJ8CAABkcnMvZG93bnJldi54bWxQSwUGAAAAAAQABAD3AAAAkQMAAAAA&#10;">
                  <v:imagedata r:id="rId58" o:title="Racó Blau A"/>
                  <v:path arrowok="t"/>
                </v:shape>
                <v:shape id="Imagen 9" o:spid="_x0000_s1028" type="#_x0000_t75" style="position:absolute;top:16417;width:40420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ODR3GAAAA2gAAAA8AAABkcnMvZG93bnJldi54bWxEj0FrwkAUhO8F/8PyBC9FNy1Vauoq0iIU&#10;FaHRg95es88kmn0bsquJ/fVdodDjMDPfMJNZa0pxpdoVlhU8DSIQxKnVBWcKdttF/xWE88gaS8uk&#10;4EYOZtPOwwRjbRv+omviMxEg7GJUkHtfxVK6NCeDbmAr4uAdbW3QB1lnUtfYBLgp5XMUjaTBgsNC&#10;jhW955Sek4tR0Hyk1Xr5w98vuDxt98PHzeqwuyjV67bzNxCeWv8f/mt/agVjuF8JN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4NHcYAAADaAAAADwAAAAAAAAAAAAAA&#10;AACfAgAAZHJzL2Rvd25yZXYueG1sUEsFBgAAAAAEAAQA9wAAAJIDAAAAAA==&#10;">
                  <v:imagedata r:id="rId59" o:title="Racó Blau A" croptop="49914f" cropbottom="5249f" grayscale="t" bilevel="t"/>
                  <v:path arrowok="t"/>
                </v:shape>
              </v:group>
            </w:pict>
          </mc:Fallback>
        </mc:AlternateContent>
      </w:r>
      <w:r w:rsidR="004465A5" w:rsidRPr="00C32859">
        <w:rPr>
          <w:lang w:val="pt-BR"/>
        </w:rPr>
        <w:t>Santiago d</w:t>
      </w:r>
      <w:r w:rsidR="00D87DE7" w:rsidRPr="00C32859">
        <w:rPr>
          <w:lang w:val="pt-BR"/>
        </w:rPr>
        <w:t>o</w:t>
      </w:r>
      <w:r w:rsidR="004465A5" w:rsidRPr="00C32859">
        <w:rPr>
          <w:lang w:val="pt-BR"/>
        </w:rPr>
        <w:t xml:space="preserve"> Chile, 1967.</w:t>
      </w:r>
    </w:p>
    <w:p w:rsidR="004465A5" w:rsidRPr="00C32859" w:rsidRDefault="00FC5A23" w:rsidP="004465A5">
      <w:pPr>
        <w:rPr>
          <w:color w:val="1F497D"/>
          <w:lang w:val="pt-BR"/>
        </w:rPr>
      </w:pPr>
      <w:r w:rsidRPr="00C32859">
        <w:rPr>
          <w:lang w:val="pt-BR"/>
        </w:rPr>
        <w:t>Arquiteto</w:t>
      </w:r>
      <w:r w:rsidR="0066339F">
        <w:rPr>
          <w:lang w:val="pt-BR"/>
        </w:rPr>
        <w:t xml:space="preserve"> (1993), </w:t>
      </w:r>
      <w:proofErr w:type="spellStart"/>
      <w:r w:rsidR="004465A5" w:rsidRPr="00C32859">
        <w:rPr>
          <w:lang w:val="pt-BR"/>
        </w:rPr>
        <w:t>Facultad</w:t>
      </w:r>
      <w:proofErr w:type="spellEnd"/>
      <w:r w:rsidR="004465A5" w:rsidRPr="00C32859">
        <w:rPr>
          <w:lang w:val="pt-BR"/>
        </w:rPr>
        <w:t xml:space="preserve"> de </w:t>
      </w:r>
      <w:proofErr w:type="spellStart"/>
      <w:r w:rsidR="004465A5" w:rsidRPr="00C32859">
        <w:rPr>
          <w:lang w:val="pt-BR"/>
        </w:rPr>
        <w:t>Arquitectura</w:t>
      </w:r>
      <w:proofErr w:type="spellEnd"/>
      <w:r w:rsidR="004465A5" w:rsidRPr="00C32859">
        <w:rPr>
          <w:lang w:val="pt-BR"/>
        </w:rPr>
        <w:t xml:space="preserve"> y Urbanismo de </w:t>
      </w:r>
      <w:proofErr w:type="spellStart"/>
      <w:proofErr w:type="gramStart"/>
      <w:r w:rsidR="004465A5" w:rsidRPr="00C32859">
        <w:rPr>
          <w:lang w:val="pt-BR"/>
        </w:rPr>
        <w:t>la</w:t>
      </w:r>
      <w:proofErr w:type="spellEnd"/>
      <w:proofErr w:type="gramEnd"/>
      <w:r w:rsidR="004465A5" w:rsidRPr="00C32859">
        <w:rPr>
          <w:lang w:val="pt-BR"/>
        </w:rPr>
        <w:t xml:space="preserve"> </w:t>
      </w:r>
      <w:proofErr w:type="spellStart"/>
      <w:r w:rsidR="004465A5" w:rsidRPr="00C32859">
        <w:rPr>
          <w:lang w:val="pt-BR"/>
        </w:rPr>
        <w:t>Universidad</w:t>
      </w:r>
      <w:proofErr w:type="spellEnd"/>
      <w:r w:rsidR="004465A5" w:rsidRPr="00C32859">
        <w:rPr>
          <w:lang w:val="pt-BR"/>
        </w:rPr>
        <w:t xml:space="preserve"> Católica de Chile.</w:t>
      </w:r>
    </w:p>
    <w:p w:rsidR="004465A5" w:rsidRPr="00C32859" w:rsidRDefault="00FC5A23" w:rsidP="004465A5">
      <w:pPr>
        <w:rPr>
          <w:lang w:val="pt-BR"/>
        </w:rPr>
      </w:pPr>
      <w:r w:rsidRPr="00C32859">
        <w:rPr>
          <w:lang w:val="pt-BR"/>
        </w:rPr>
        <w:t>Doutoramento</w:t>
      </w:r>
      <w:r w:rsidR="004465A5" w:rsidRPr="00C32859">
        <w:rPr>
          <w:lang w:val="pt-BR"/>
        </w:rPr>
        <w:t xml:space="preserve"> (1998), ETSAB-UPC.  Barcelona </w:t>
      </w:r>
    </w:p>
    <w:p w:rsidR="004465A5" w:rsidRPr="00C32859" w:rsidRDefault="00FC5A23" w:rsidP="004465A5">
      <w:pPr>
        <w:rPr>
          <w:lang w:val="pt-BR"/>
        </w:rPr>
      </w:pPr>
      <w:r w:rsidRPr="00C32859">
        <w:rPr>
          <w:lang w:val="pt-BR"/>
        </w:rPr>
        <w:t xml:space="preserve">Vive em Barcelona desde </w:t>
      </w:r>
      <w:r w:rsidR="004465A5" w:rsidRPr="00C32859">
        <w:rPr>
          <w:lang w:val="pt-BR"/>
        </w:rPr>
        <w:t>1996.</w:t>
      </w:r>
    </w:p>
    <w:p w:rsidR="004465A5" w:rsidRPr="00C32859" w:rsidRDefault="00D87DE7" w:rsidP="004465A5">
      <w:pPr>
        <w:rPr>
          <w:lang w:val="pt-BR"/>
        </w:rPr>
      </w:pPr>
      <w:r w:rsidRPr="00C32859">
        <w:rPr>
          <w:lang w:val="pt-BR"/>
        </w:rPr>
        <w:t xml:space="preserve">Ele tem trabalhado com empresas como a BL Studio Arquitetos em Santiago do Chile e Ferrando &amp; </w:t>
      </w:r>
      <w:proofErr w:type="spellStart"/>
      <w:r w:rsidRPr="00C32859">
        <w:rPr>
          <w:lang w:val="pt-BR"/>
        </w:rPr>
        <w:t>Vignolo</w:t>
      </w:r>
      <w:proofErr w:type="spellEnd"/>
      <w:r w:rsidRPr="00C32859">
        <w:rPr>
          <w:lang w:val="pt-BR"/>
        </w:rPr>
        <w:t xml:space="preserve">, Arquitetura e Design, Mestre Octávio, GSA, Arquitetos em Barcelona. E ele nos ensina o Mestre de Design de Interiores e Design Estratégico do Habitat graduação no Instituto de Design de Barcelona </w:t>
      </w:r>
      <w:proofErr w:type="spellStart"/>
      <w:r w:rsidRPr="00C32859">
        <w:rPr>
          <w:lang w:val="pt-BR"/>
        </w:rPr>
        <w:t>Elisava</w:t>
      </w:r>
      <w:proofErr w:type="spellEnd"/>
      <w:r w:rsidR="00544692" w:rsidRPr="00C32859">
        <w:rPr>
          <w:lang w:val="pt-BR"/>
        </w:rPr>
        <w:t>.</w:t>
      </w:r>
    </w:p>
    <w:p w:rsidR="00544692" w:rsidRPr="00C32859" w:rsidRDefault="00544692" w:rsidP="004465A5">
      <w:pPr>
        <w:rPr>
          <w:lang w:val="pt-BR"/>
        </w:rPr>
      </w:pPr>
    </w:p>
    <w:p w:rsidR="004465A5" w:rsidRPr="00C32859" w:rsidRDefault="00D87DE7" w:rsidP="004465A5">
      <w:pPr>
        <w:rPr>
          <w:lang w:val="pt-BR"/>
        </w:rPr>
      </w:pPr>
      <w:r w:rsidRPr="00C32859">
        <w:rPr>
          <w:lang w:val="pt-BR"/>
        </w:rPr>
        <w:t>Alguns dos projetos que participaram são as seguintes</w:t>
      </w:r>
      <w:r w:rsidR="004465A5" w:rsidRPr="00C32859">
        <w:rPr>
          <w:lang w:val="pt-BR"/>
        </w:rPr>
        <w:t>:</w:t>
      </w:r>
    </w:p>
    <w:p w:rsidR="00F71CBB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Edificios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vivienda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colectiva</w:t>
      </w:r>
      <w:proofErr w:type="spellEnd"/>
      <w:r w:rsidRPr="00C32859">
        <w:rPr>
          <w:lang w:val="pt-BR"/>
        </w:rPr>
        <w:t xml:space="preserve"> 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2008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Sant </w:t>
      </w:r>
      <w:proofErr w:type="spellStart"/>
      <w:r w:rsidRPr="00C32859">
        <w:rPr>
          <w:lang w:val="pt-BR"/>
        </w:rPr>
        <w:t>Feliu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Guìxols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4465A5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Edificio</w:t>
      </w:r>
      <w:proofErr w:type="spellEnd"/>
      <w:r w:rsidRPr="00C32859">
        <w:rPr>
          <w:lang w:val="pt-BR"/>
        </w:rPr>
        <w:t xml:space="preserve"> de 34 </w:t>
      </w: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 xml:space="preserve"> protegidas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2008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Vilanova i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Geltrú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4465A5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Edificio</w:t>
      </w:r>
      <w:proofErr w:type="spellEnd"/>
      <w:r w:rsidRPr="00C32859">
        <w:rPr>
          <w:lang w:val="pt-BR"/>
        </w:rPr>
        <w:t xml:space="preserve"> municipal de </w:t>
      </w:r>
      <w:proofErr w:type="spellStart"/>
      <w:r w:rsidRPr="00C32859">
        <w:rPr>
          <w:lang w:val="pt-BR"/>
        </w:rPr>
        <w:t>equipamientos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deportivos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2006</w:t>
      </w:r>
      <w:r w:rsidRPr="00C32859">
        <w:rPr>
          <w:lang w:val="pt-BR"/>
        </w:rPr>
        <w:tab/>
      </w:r>
      <w:r w:rsidRPr="00C32859">
        <w:rPr>
          <w:lang w:val="pt-BR"/>
        </w:rPr>
        <w:tab/>
        <w:t xml:space="preserve">Canet de Mar.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4465A5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Urbanización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Curauma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1995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Valparaíso. Chile.</w:t>
      </w:r>
    </w:p>
    <w:p w:rsidR="004465A5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Urbanización</w:t>
      </w:r>
      <w:proofErr w:type="spellEnd"/>
      <w:r w:rsidRPr="00C32859">
        <w:rPr>
          <w:lang w:val="pt-BR"/>
        </w:rPr>
        <w:t xml:space="preserve"> Santa Maria de</w:t>
      </w:r>
      <w:proofErr w:type="gramStart"/>
      <w:r w:rsidRPr="00C32859">
        <w:rPr>
          <w:lang w:val="pt-BR"/>
        </w:rPr>
        <w:t xml:space="preserve">  </w:t>
      </w:r>
      <w:proofErr w:type="spellStart"/>
      <w:proofErr w:type="gramEnd"/>
      <w:r w:rsidRPr="00C32859">
        <w:rPr>
          <w:lang w:val="pt-BR"/>
        </w:rPr>
        <w:t>Huechuraba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1994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Santiago de Chile. Chile.</w:t>
      </w:r>
    </w:p>
    <w:p w:rsidR="004465A5" w:rsidRPr="00C32859" w:rsidRDefault="004465A5" w:rsidP="004465A5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proofErr w:type="spellStart"/>
      <w:r w:rsidRPr="00C32859">
        <w:rPr>
          <w:lang w:val="pt-BR"/>
        </w:rPr>
        <w:t>Rehabilitación</w:t>
      </w:r>
      <w:proofErr w:type="spellEnd"/>
      <w:r w:rsidRPr="00C32859">
        <w:rPr>
          <w:lang w:val="pt-BR"/>
        </w:rPr>
        <w:t xml:space="preserve"> de </w:t>
      </w:r>
      <w:proofErr w:type="spellStart"/>
      <w:proofErr w:type="gramStart"/>
      <w:r w:rsidRPr="00C32859">
        <w:rPr>
          <w:lang w:val="pt-BR"/>
        </w:rPr>
        <w:t>la</w:t>
      </w:r>
      <w:proofErr w:type="spellEnd"/>
      <w:proofErr w:type="gram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Estación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Mapocho</w:t>
      </w:r>
      <w:proofErr w:type="spellEnd"/>
      <w:r w:rsidRPr="00C32859">
        <w:rPr>
          <w:lang w:val="pt-BR"/>
        </w:rPr>
        <w:t xml:space="preserve"> de </w:t>
      </w:r>
      <w:proofErr w:type="spellStart"/>
      <w:r w:rsidRPr="00C32859">
        <w:rPr>
          <w:lang w:val="pt-BR"/>
        </w:rPr>
        <w:t>Ferrocarriles</w:t>
      </w:r>
      <w:proofErr w:type="spellEnd"/>
      <w:r w:rsidRPr="00C32859">
        <w:rPr>
          <w:lang w:val="pt-BR"/>
        </w:rPr>
        <w:tab/>
        <w:t>1993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Santiago de Chile. Chile.</w:t>
      </w:r>
    </w:p>
    <w:p w:rsidR="00CB45A3" w:rsidRPr="00C32859" w:rsidRDefault="00CB45A3">
      <w:pPr>
        <w:spacing w:line="276" w:lineRule="auto"/>
        <w:jc w:val="left"/>
        <w:rPr>
          <w:rFonts w:eastAsiaTheme="majorEastAsia" w:cstheme="majorBidi"/>
          <w:b/>
          <w:bCs/>
          <w:color w:val="7F7F7F" w:themeColor="text1" w:themeTint="80"/>
          <w:sz w:val="26"/>
          <w:szCs w:val="26"/>
          <w:lang w:val="pt-BR"/>
        </w:rPr>
      </w:pPr>
      <w:r w:rsidRPr="00C32859">
        <w:rPr>
          <w:lang w:val="pt-BR"/>
        </w:rPr>
        <w:br w:type="page"/>
      </w:r>
    </w:p>
    <w:p w:rsidR="00F71CBB" w:rsidRPr="00C32859" w:rsidRDefault="003D08DE" w:rsidP="00F71CBB">
      <w:pPr>
        <w:pStyle w:val="Ttulo2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883F168" wp14:editId="78D10B27">
                <wp:simplePos x="0" y="0"/>
                <wp:positionH relativeFrom="column">
                  <wp:posOffset>592801</wp:posOffset>
                </wp:positionH>
                <wp:positionV relativeFrom="paragraph">
                  <wp:posOffset>-3918989</wp:posOffset>
                </wp:positionV>
                <wp:extent cx="4894118" cy="2160962"/>
                <wp:effectExtent l="0" t="0" r="0" b="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4118" cy="2160962"/>
                          <a:chOff x="0" y="0"/>
                          <a:chExt cx="4894118" cy="2160962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0"/>
                            <a:ext cx="4883727" cy="21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01" b="33826"/>
                          <a:stretch/>
                        </pic:blipFill>
                        <pic:spPr bwMode="auto">
                          <a:xfrm>
                            <a:off x="0" y="1059873"/>
                            <a:ext cx="4883727" cy="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4 Grupo" o:spid="_x0000_s1026" style="position:absolute;margin-left:46.7pt;margin-top:-308.6pt;width:385.35pt;height:170.15pt;z-index:251696128" coordsize="48941,216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8ooorl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R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XQAAAABSZ2h0bG9uZwAAAxM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Ar3AAAAAQAAAKAAAABH&#10;AAAB4AAAhSAAAArbABgAAf/Y/+AAEEpGSUYAAQIAAEgASAAA/+0ADEFkb2JlX0NNAAH/7gAOQWRv&#10;YmUAZIAAAAAB/9sAhAAMCAgICQgMCQkMEQsKCxEVDwwMDxUYExMVExMYEQwMDAwMDBEMDAwMDAwM&#10;DAwMDAwMDAwMDAwMDAwMDAwMDAwMAQ0LCw0ODRAODhAUDg4OFBQODg4OFBEMDAwMDBERDAwMDAwM&#10;EQwMDAwMDAwMDAwMDAwMDAwMDAwMDAwMDAwMDAz/wAARCABH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">
                <v:shape id="Imagen 11" o:spid="_x0000_s1027" type="#_x0000_t75" style="position:absolute;left:103;width:48838;height:2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3oe/AAAA2wAAAA8AAABkcnMvZG93bnJldi54bWxEj80KwjAQhO+C7xBW8KZpFUSqUVQUvHjw&#10;56C3pVnbYrMpTdTq0xtB8LbLzDc7O503phQPql1hWUHcj0AQp1YXnCk4HTe9MQjnkTWWlknBixzM&#10;Z+3WFBNtn7ynx8FnIoSwS1BB7n2VSOnSnAy6vq2Ig3a1tUEf1jqTusZnCDelHETRSBosOFzIsaJV&#10;TuntcDehhr7sBuclDc/x1V/eJJ2z61SpbqdZTEB4avzf/KO3OnAxfH8JA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mN6HvwAAANsAAAAPAAAAAAAAAAAAAAAAAJ8CAABk&#10;cnMvZG93bnJldi54bWxQSwUGAAAAAAQABAD3AAAAiwMAAAAA&#10;">
                  <v:imagedata r:id="rId63" o:title="El Puig A"/>
                  <v:path arrowok="t"/>
                </v:shape>
                <v:shape id="Imagen 14" o:spid="_x0000_s1028" type="#_x0000_t75" style="position:absolute;top:10598;width:48837;height:3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Ju/BAAAA2wAAAA8AAABkcnMvZG93bnJldi54bWxET01rwkAQvRf8D8sI3uomRYqkbkIRhIIe&#10;1HrQ2zQ7ZkOzsyG7rvHfdwuF3ubxPmdVjbYTkQbfOlaQzzMQxLXTLTcKTp+b5yUIH5A1do5JwYM8&#10;VOXkaYWFdnc+UDyGRqQQ9gUqMCH0hZS+NmTRz11PnLirGyyGBIdG6gHvKdx28iXLXqXFllODwZ7W&#10;hurv480qwJu+uO3e9NHnOX1d4/IcDzulZtPx/Q1EoDH8i//cHzrNX8D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aJu/BAAAA2wAAAA8AAAAAAAAAAAAAAAAAnwIA&#10;AGRycy9kb3ducmV2LnhtbFBLBQYAAAAABAAEAPcAAACNAwAAAAA=&#10;">
                  <v:imagedata r:id="rId64" o:title="El Puig A" croptop="32048f" cropbottom="22168f" grayscale="t" bilevel="t"/>
                  <v:path arrowok="t"/>
                </v:shape>
              </v:group>
            </w:pict>
          </mc:Fallback>
        </mc:AlternateContent>
      </w:r>
      <w:r w:rsidR="00F71CBB" w:rsidRPr="00C32859">
        <w:rPr>
          <w:lang w:val="pt-BR"/>
        </w:rPr>
        <w:t xml:space="preserve">Rafael </w:t>
      </w:r>
      <w:proofErr w:type="spellStart"/>
      <w:r w:rsidR="00F71CBB" w:rsidRPr="00C32859">
        <w:rPr>
          <w:lang w:val="pt-BR"/>
        </w:rPr>
        <w:t>Valenzuela</w:t>
      </w:r>
      <w:proofErr w:type="spellEnd"/>
      <w:r w:rsidR="00F71CBB" w:rsidRPr="00C32859">
        <w:rPr>
          <w:lang w:val="pt-BR"/>
        </w:rPr>
        <w:t xml:space="preserve"> </w:t>
      </w:r>
      <w:proofErr w:type="spellStart"/>
      <w:r w:rsidR="00F71CBB" w:rsidRPr="00C32859">
        <w:rPr>
          <w:lang w:val="pt-BR"/>
        </w:rPr>
        <w:t>Barón</w:t>
      </w:r>
      <w:proofErr w:type="spellEnd"/>
    </w:p>
    <w:p w:rsidR="00F71CBB" w:rsidRPr="00C32859" w:rsidRDefault="00F71CBB" w:rsidP="00F71CBB">
      <w:pPr>
        <w:rPr>
          <w:lang w:val="pt-BR"/>
        </w:rPr>
      </w:pPr>
      <w:r w:rsidRPr="00C32859">
        <w:rPr>
          <w:lang w:val="pt-BR"/>
        </w:rPr>
        <w:t xml:space="preserve">Bogotá, </w:t>
      </w:r>
      <w:proofErr w:type="spellStart"/>
      <w:r w:rsidRPr="00C32859">
        <w:rPr>
          <w:lang w:val="pt-BR"/>
        </w:rPr>
        <w:t>Colombia</w:t>
      </w:r>
      <w:proofErr w:type="spellEnd"/>
      <w:r w:rsidRPr="00C32859">
        <w:rPr>
          <w:lang w:val="pt-BR"/>
        </w:rPr>
        <w:t xml:space="preserve"> - 1974.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>Arquiteto</w:t>
      </w:r>
      <w:r w:rsidR="00F71CBB" w:rsidRPr="00C32859">
        <w:rPr>
          <w:lang w:val="pt-BR"/>
        </w:rPr>
        <w:t xml:space="preserve"> (1997), </w:t>
      </w:r>
      <w:proofErr w:type="spellStart"/>
      <w:r w:rsidR="00F71CBB" w:rsidRPr="00C32859">
        <w:rPr>
          <w:lang w:val="pt-BR"/>
        </w:rPr>
        <w:t>Universidad</w:t>
      </w:r>
      <w:proofErr w:type="spellEnd"/>
      <w:r w:rsidR="00F71CBB" w:rsidRPr="00C32859">
        <w:rPr>
          <w:lang w:val="pt-BR"/>
        </w:rPr>
        <w:t xml:space="preserve"> Nacional de </w:t>
      </w:r>
      <w:proofErr w:type="spellStart"/>
      <w:r w:rsidR="00F71CBB" w:rsidRPr="00C32859">
        <w:rPr>
          <w:lang w:val="pt-BR"/>
        </w:rPr>
        <w:t>Colombia</w:t>
      </w:r>
      <w:proofErr w:type="spellEnd"/>
      <w:r w:rsidR="00F71CBB" w:rsidRPr="00C32859">
        <w:rPr>
          <w:lang w:val="pt-BR"/>
        </w:rPr>
        <w:t>.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>Mestrado</w:t>
      </w:r>
      <w:r w:rsidR="00F71CBB" w:rsidRPr="00C32859">
        <w:rPr>
          <w:lang w:val="pt-BR"/>
        </w:rPr>
        <w:t xml:space="preserve"> (2003), </w:t>
      </w:r>
      <w:proofErr w:type="spellStart"/>
      <w:r w:rsidR="00F71CBB" w:rsidRPr="00C32859">
        <w:rPr>
          <w:lang w:val="pt-BR"/>
        </w:rPr>
        <w:t>Universitat</w:t>
      </w:r>
      <w:proofErr w:type="spellEnd"/>
      <w:r w:rsidR="00F71CBB" w:rsidRPr="00C32859">
        <w:rPr>
          <w:lang w:val="pt-BR"/>
        </w:rPr>
        <w:t xml:space="preserve"> Ramon </w:t>
      </w:r>
      <w:proofErr w:type="spellStart"/>
      <w:r w:rsidR="00F71CBB" w:rsidRPr="00C32859">
        <w:rPr>
          <w:lang w:val="pt-BR"/>
        </w:rPr>
        <w:t>Llull</w:t>
      </w:r>
      <w:proofErr w:type="spellEnd"/>
      <w:r w:rsidR="00F71CBB" w:rsidRPr="00C32859">
        <w:rPr>
          <w:lang w:val="pt-BR"/>
        </w:rPr>
        <w:t xml:space="preserve"> – La Salle.  Barcelona.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>Pós-Graduação</w:t>
      </w:r>
      <w:r w:rsidRPr="00C32859">
        <w:rPr>
          <w:lang w:val="pt-BR"/>
        </w:rPr>
        <w:t xml:space="preserve"> </w:t>
      </w:r>
      <w:r w:rsidR="0066339F">
        <w:rPr>
          <w:lang w:val="pt-BR"/>
        </w:rPr>
        <w:t xml:space="preserve">(2005), </w:t>
      </w:r>
      <w:r w:rsidR="00F71CBB" w:rsidRPr="00C32859">
        <w:rPr>
          <w:lang w:val="pt-BR"/>
        </w:rPr>
        <w:t>ETSAB-UPC.  Barcelona.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 xml:space="preserve">Vive em Barcelona desde </w:t>
      </w:r>
      <w:r w:rsidR="00F71CBB" w:rsidRPr="00C32859">
        <w:rPr>
          <w:lang w:val="pt-BR"/>
        </w:rPr>
        <w:t>2002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 xml:space="preserve">Ele tem trabalhado com empresas como a </w:t>
      </w:r>
      <w:r w:rsidR="00F71CBB" w:rsidRPr="00C32859">
        <w:rPr>
          <w:lang w:val="pt-BR"/>
        </w:rPr>
        <w:t xml:space="preserve">Instituto de </w:t>
      </w:r>
      <w:proofErr w:type="spellStart"/>
      <w:r w:rsidR="00F71CBB" w:rsidRPr="00C32859">
        <w:rPr>
          <w:lang w:val="pt-BR"/>
        </w:rPr>
        <w:t>Desarrollo</w:t>
      </w:r>
      <w:proofErr w:type="spellEnd"/>
      <w:r w:rsidR="00F71CBB" w:rsidRPr="00C32859">
        <w:rPr>
          <w:lang w:val="pt-BR"/>
        </w:rPr>
        <w:t xml:space="preserve"> Urbano, </w:t>
      </w:r>
      <w:proofErr w:type="spellStart"/>
      <w:r w:rsidR="00F71CBB" w:rsidRPr="00C32859">
        <w:rPr>
          <w:lang w:val="pt-BR"/>
        </w:rPr>
        <w:t>Zerofractal</w:t>
      </w:r>
      <w:proofErr w:type="spellEnd"/>
      <w:r w:rsidR="00F71CBB" w:rsidRPr="00C32859">
        <w:rPr>
          <w:lang w:val="pt-BR"/>
        </w:rPr>
        <w:t xml:space="preserve">, Pedro Gómez &amp; Cia., </w:t>
      </w:r>
      <w:proofErr w:type="spellStart"/>
      <w:r w:rsidR="00F71CBB" w:rsidRPr="00C32859">
        <w:rPr>
          <w:lang w:val="pt-BR"/>
        </w:rPr>
        <w:t>Conconcreto</w:t>
      </w:r>
      <w:proofErr w:type="spellEnd"/>
      <w:r w:rsidR="00F71CBB" w:rsidRPr="00C32859">
        <w:rPr>
          <w:lang w:val="pt-BR"/>
        </w:rPr>
        <w:t xml:space="preserve"> S.A. </w:t>
      </w:r>
      <w:r w:rsidRPr="00C32859">
        <w:rPr>
          <w:lang w:val="pt-BR"/>
        </w:rPr>
        <w:t>em</w:t>
      </w:r>
      <w:r w:rsidR="00F71CBB" w:rsidRPr="00C32859">
        <w:rPr>
          <w:lang w:val="pt-BR"/>
        </w:rPr>
        <w:t xml:space="preserve"> Bogotá </w:t>
      </w:r>
      <w:proofErr w:type="spellStart"/>
      <w:r w:rsidR="00F71CBB" w:rsidRPr="00C32859">
        <w:rPr>
          <w:lang w:val="pt-BR"/>
        </w:rPr>
        <w:t>Colombia</w:t>
      </w:r>
      <w:proofErr w:type="spellEnd"/>
      <w:r w:rsidR="00F71CBB" w:rsidRPr="00C32859">
        <w:rPr>
          <w:lang w:val="pt-BR"/>
        </w:rPr>
        <w:t xml:space="preserve"> </w:t>
      </w:r>
      <w:r w:rsidRPr="00C32859">
        <w:rPr>
          <w:lang w:val="pt-BR"/>
        </w:rPr>
        <w:t>e</w:t>
      </w:r>
      <w:r w:rsidR="00F71CBB" w:rsidRPr="00C32859">
        <w:rPr>
          <w:lang w:val="pt-BR"/>
        </w:rPr>
        <w:t xml:space="preserve"> SOB </w:t>
      </w:r>
      <w:r w:rsidRPr="00C32859">
        <w:rPr>
          <w:lang w:val="pt-BR"/>
        </w:rPr>
        <w:t>Arquiteto</w:t>
      </w:r>
      <w:r w:rsidR="00F71CBB" w:rsidRPr="00C32859">
        <w:rPr>
          <w:lang w:val="pt-BR"/>
        </w:rPr>
        <w:t>s e</w:t>
      </w:r>
      <w:r w:rsidRPr="00C32859">
        <w:rPr>
          <w:lang w:val="pt-BR"/>
        </w:rPr>
        <w:t>m</w:t>
      </w:r>
      <w:r w:rsidR="00F71CBB" w:rsidRPr="00C32859">
        <w:rPr>
          <w:lang w:val="pt-BR"/>
        </w:rPr>
        <w:t xml:space="preserve"> Barcelona. </w:t>
      </w:r>
    </w:p>
    <w:p w:rsidR="00F71CBB" w:rsidRPr="00C32859" w:rsidRDefault="00FC5A23" w:rsidP="00F71CBB">
      <w:pPr>
        <w:rPr>
          <w:lang w:val="pt-BR"/>
        </w:rPr>
      </w:pPr>
      <w:r w:rsidRPr="00C32859">
        <w:rPr>
          <w:lang w:val="pt-BR"/>
        </w:rPr>
        <w:t>Alguns dos projetos que participaram são as seguintes</w:t>
      </w:r>
      <w:r w:rsidR="00F71CBB" w:rsidRPr="00C32859">
        <w:rPr>
          <w:lang w:val="pt-BR"/>
        </w:rPr>
        <w:t>:</w:t>
      </w:r>
    </w:p>
    <w:p w:rsidR="00F71CBB" w:rsidRPr="00C32859" w:rsidRDefault="00F71CBB" w:rsidP="00F71CBB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Conjunto Residencial de 57 </w:t>
      </w:r>
      <w:proofErr w:type="spellStart"/>
      <w:r w:rsidRPr="00C32859">
        <w:rPr>
          <w:lang w:val="pt-BR"/>
        </w:rPr>
        <w:t>viviendas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  <w:t>2006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Figueres</w:t>
      </w:r>
      <w:proofErr w:type="spellEnd"/>
      <w:r w:rsidRPr="00C32859">
        <w:rPr>
          <w:lang w:val="pt-BR"/>
        </w:rPr>
        <w:t xml:space="preserve">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F71CBB" w:rsidRPr="00C32859" w:rsidRDefault="00F71CBB" w:rsidP="00F71CBB">
      <w:pPr>
        <w:pStyle w:val="Prrafodelista"/>
        <w:numPr>
          <w:ilvl w:val="0"/>
          <w:numId w:val="7"/>
        </w:numPr>
        <w:ind w:right="-568"/>
        <w:rPr>
          <w:lang w:val="pt-BR"/>
        </w:rPr>
      </w:pPr>
      <w:r w:rsidRPr="00C32859">
        <w:rPr>
          <w:lang w:val="pt-BR"/>
        </w:rPr>
        <w:t xml:space="preserve">Residencial </w:t>
      </w:r>
      <w:proofErr w:type="spellStart"/>
      <w:r w:rsidRPr="00C32859">
        <w:rPr>
          <w:lang w:val="pt-BR"/>
        </w:rPr>
        <w:t>Sybaris</w:t>
      </w:r>
      <w:proofErr w:type="spellEnd"/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r w:rsidRPr="00C32859">
        <w:rPr>
          <w:lang w:val="pt-BR"/>
        </w:rPr>
        <w:tab/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Tossa</w:t>
      </w:r>
      <w:proofErr w:type="spellEnd"/>
      <w:r w:rsidRPr="00C32859">
        <w:rPr>
          <w:lang w:val="pt-BR"/>
        </w:rPr>
        <w:t xml:space="preserve"> de Mar. </w:t>
      </w:r>
      <w:proofErr w:type="spellStart"/>
      <w:r w:rsidRPr="00C32859">
        <w:rPr>
          <w:lang w:val="pt-BR"/>
        </w:rPr>
        <w:t>España</w:t>
      </w:r>
      <w:proofErr w:type="spellEnd"/>
      <w:r w:rsidRPr="00C32859">
        <w:rPr>
          <w:lang w:val="pt-BR"/>
        </w:rPr>
        <w:t>.</w:t>
      </w:r>
    </w:p>
    <w:p w:rsidR="00B61FE0" w:rsidRPr="00C32859" w:rsidRDefault="006F0B1A" w:rsidP="00F71CBB">
      <w:pPr>
        <w:pStyle w:val="Prrafodelista"/>
        <w:numPr>
          <w:ilvl w:val="0"/>
          <w:numId w:val="7"/>
        </w:numPr>
        <w:ind w:right="-568"/>
        <w:rPr>
          <w:rStyle w:val="provincia"/>
          <w:lang w:val="pt-BR"/>
        </w:rPr>
      </w:pPr>
      <w:r w:rsidRPr="00C32859">
        <w:rPr>
          <w:lang w:val="pt-BR"/>
        </w:rPr>
        <w:t xml:space="preserve">Residencial </w:t>
      </w:r>
      <w:proofErr w:type="spellStart"/>
      <w:r w:rsidRPr="00C32859">
        <w:rPr>
          <w:lang w:val="pt-BR"/>
        </w:rPr>
        <w:t>Monastrell</w:t>
      </w:r>
      <w:proofErr w:type="spellEnd"/>
      <w:r w:rsidRPr="00C32859">
        <w:rPr>
          <w:lang w:val="pt-BR"/>
        </w:rPr>
        <w:t xml:space="preserve"> </w:t>
      </w:r>
      <w:proofErr w:type="spellStart"/>
      <w:r w:rsidRPr="00C32859">
        <w:rPr>
          <w:lang w:val="pt-BR"/>
        </w:rPr>
        <w:t>Llevant</w:t>
      </w:r>
      <w:proofErr w:type="spellEnd"/>
      <w:r w:rsidRPr="00C32859">
        <w:rPr>
          <w:lang w:val="pt-BR"/>
        </w:rPr>
        <w:t xml:space="preserve"> </w:t>
      </w:r>
      <w:r w:rsidRPr="00C32859">
        <w:rPr>
          <w:lang w:val="pt-BR"/>
        </w:rPr>
        <w:tab/>
      </w:r>
      <w:r w:rsidRPr="00C32859">
        <w:rPr>
          <w:lang w:val="pt-BR"/>
        </w:rPr>
        <w:tab/>
        <w:t>2007</w:t>
      </w:r>
      <w:r w:rsidRPr="00C32859">
        <w:rPr>
          <w:lang w:val="pt-BR"/>
        </w:rPr>
        <w:tab/>
      </w:r>
      <w:r w:rsidRPr="00C32859">
        <w:rPr>
          <w:lang w:val="pt-BR"/>
        </w:rPr>
        <w:tab/>
      </w:r>
      <w:proofErr w:type="spellStart"/>
      <w:r w:rsidRPr="00C32859">
        <w:rPr>
          <w:lang w:val="pt-BR"/>
        </w:rPr>
        <w:t>V</w:t>
      </w:r>
      <w:r w:rsidRPr="00C32859">
        <w:rPr>
          <w:rStyle w:val="provincia"/>
          <w:lang w:val="pt-BR"/>
        </w:rPr>
        <w:t>ilafranca</w:t>
      </w:r>
      <w:proofErr w:type="spellEnd"/>
      <w:r w:rsidRPr="00C32859">
        <w:rPr>
          <w:rStyle w:val="provincia"/>
          <w:lang w:val="pt-BR"/>
        </w:rPr>
        <w:t xml:space="preserve"> </w:t>
      </w:r>
      <w:proofErr w:type="spellStart"/>
      <w:proofErr w:type="gramStart"/>
      <w:r w:rsidRPr="00C32859">
        <w:rPr>
          <w:rStyle w:val="provincia"/>
          <w:lang w:val="pt-BR"/>
        </w:rPr>
        <w:t>del</w:t>
      </w:r>
      <w:proofErr w:type="spellEnd"/>
      <w:proofErr w:type="gramEnd"/>
      <w:r w:rsidRPr="00C32859">
        <w:rPr>
          <w:rStyle w:val="provincia"/>
          <w:lang w:val="pt-BR"/>
        </w:rPr>
        <w:t xml:space="preserve"> </w:t>
      </w:r>
      <w:proofErr w:type="spellStart"/>
      <w:r w:rsidRPr="00C32859">
        <w:rPr>
          <w:rStyle w:val="provincia"/>
          <w:lang w:val="pt-BR"/>
        </w:rPr>
        <w:t>Penedés</w:t>
      </w:r>
      <w:proofErr w:type="spellEnd"/>
      <w:r w:rsidRPr="00C32859">
        <w:rPr>
          <w:rStyle w:val="provincia"/>
          <w:lang w:val="pt-BR"/>
        </w:rPr>
        <w:t xml:space="preserve">. </w:t>
      </w:r>
      <w:proofErr w:type="spellStart"/>
      <w:r w:rsidRPr="00C32859">
        <w:rPr>
          <w:rStyle w:val="provincia"/>
          <w:lang w:val="pt-BR"/>
        </w:rPr>
        <w:t>España</w:t>
      </w:r>
      <w:proofErr w:type="spellEnd"/>
      <w:r w:rsidRPr="00C32859">
        <w:rPr>
          <w:rStyle w:val="provincia"/>
          <w:lang w:val="pt-BR"/>
        </w:rPr>
        <w:t>.</w:t>
      </w:r>
    </w:p>
    <w:p w:rsidR="00B61FE0" w:rsidRPr="00C32859" w:rsidRDefault="00B61FE0">
      <w:pPr>
        <w:spacing w:line="276" w:lineRule="auto"/>
        <w:jc w:val="left"/>
        <w:rPr>
          <w:rStyle w:val="provincia"/>
          <w:lang w:val="pt-BR"/>
        </w:rPr>
      </w:pPr>
      <w:r w:rsidRPr="00C32859">
        <w:rPr>
          <w:rStyle w:val="provincia"/>
          <w:lang w:val="pt-BR"/>
        </w:rPr>
        <w:br w:type="page"/>
      </w:r>
    </w:p>
    <w:p w:rsidR="00F71CBB" w:rsidRPr="00C32859" w:rsidRDefault="003D08DE" w:rsidP="00B61FE0">
      <w:pPr>
        <w:pStyle w:val="Prrafodelista"/>
        <w:ind w:left="360" w:right="-568"/>
        <w:rPr>
          <w:lang w:val="pt-BR"/>
        </w:rPr>
      </w:pPr>
      <w:r w:rsidRPr="00C32859">
        <w:rPr>
          <w:noProof/>
          <w:lang w:val="pt-BR" w:eastAsia="es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A5D86C" wp14:editId="236C6773">
                <wp:simplePos x="0" y="0"/>
                <wp:positionH relativeFrom="column">
                  <wp:posOffset>-1111308</wp:posOffset>
                </wp:positionH>
                <wp:positionV relativeFrom="paragraph">
                  <wp:posOffset>5412047</wp:posOffset>
                </wp:positionV>
                <wp:extent cx="7593330" cy="768350"/>
                <wp:effectExtent l="0" t="0" r="7620" b="0"/>
                <wp:wrapNone/>
                <wp:docPr id="69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6 Rectángulo" o:spid="_x0000_s1026" style="position:absolute;margin-left:-87.5pt;margin-top:426.15pt;width:597.9pt;height:6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" fillcolor="white [3212]" strokecolor="white [3212]" strokeweight="2pt"/>
            </w:pict>
          </mc:Fallback>
        </mc:AlternateContent>
      </w:r>
      <w:r w:rsidR="00BF43ED" w:rsidRPr="00C32859">
        <w:rPr>
          <w:noProof/>
          <w:lang w:val="pt-BR" w:eastAsia="es-ES"/>
        </w:rPr>
        <w:drawing>
          <wp:anchor distT="0" distB="0" distL="114300" distR="114300" simplePos="0" relativeHeight="251711488" behindDoc="0" locked="0" layoutInCell="1" allowOverlap="1" wp14:anchorId="10C973CF" wp14:editId="1B6C7530">
            <wp:simplePos x="0" y="0"/>
            <wp:positionH relativeFrom="column">
              <wp:posOffset>1159482</wp:posOffset>
            </wp:positionH>
            <wp:positionV relativeFrom="paragraph">
              <wp:posOffset>3507022</wp:posOffset>
            </wp:positionV>
            <wp:extent cx="3034665" cy="702310"/>
            <wp:effectExtent l="0" t="0" r="0" b="0"/>
            <wp:wrapNone/>
            <wp:docPr id="67" name="Imagen 67" descr="D:\Proyectos\XTEad\B-Recursos\01-Procedimientos XTEad\01-Libro de estilo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royectos\XTEad\B-Recursos\01-Procedimientos XTEad\01-Libro de estilo\LOGO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ED" w:rsidRPr="00C32859">
        <w:rPr>
          <w:noProof/>
          <w:lang w:val="pt-BR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D873A0" wp14:editId="4CD89C03">
                <wp:simplePos x="0" y="0"/>
                <wp:positionH relativeFrom="column">
                  <wp:posOffset>-1080135</wp:posOffset>
                </wp:positionH>
                <wp:positionV relativeFrom="paragraph">
                  <wp:posOffset>4421422</wp:posOffset>
                </wp:positionV>
                <wp:extent cx="7593330" cy="41275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3ED" w:rsidRPr="00BF43ED" w:rsidRDefault="00D87DE7" w:rsidP="00BF43ED">
                            <w:pPr>
                              <w:jc w:val="center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BARCELONA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66" o:spid="_x0000_s1029" type="#_x0000_t202" style="position:absolute;left:0;text-align:left;margin-left:-85.05pt;margin-top:348.15pt;width:597.9pt;height:32.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" filled="f" stroked="f">
                <v:textbox style="mso-fit-shape-to-text:t">
                  <w:txbxContent>
                    <w:p w:rsidR="00BF43ED" w:rsidRPr="00BF43ED" w:rsidRDefault="00D87DE7" w:rsidP="00BF43ED">
                      <w:pPr>
                        <w:jc w:val="center"/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szCs w:val="24"/>
                        </w:rPr>
                        <w:t>BARCELONA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1CBB" w:rsidRPr="00C32859" w:rsidSect="003D08DE">
      <w:footerReference w:type="default" r:id="rId65"/>
      <w:pgSz w:w="11906" w:h="16838"/>
      <w:pgMar w:top="7088" w:right="1701" w:bottom="1135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7DC" w:rsidRDefault="002067DC" w:rsidP="00D243CF">
      <w:r>
        <w:separator/>
      </w:r>
    </w:p>
  </w:endnote>
  <w:endnote w:type="continuationSeparator" w:id="0">
    <w:p w:rsidR="002067DC" w:rsidRDefault="002067DC" w:rsidP="00D2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517" w:rsidRDefault="00427517" w:rsidP="00D243C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editId="6A66CC96">
          <wp:simplePos x="0" y="0"/>
          <wp:positionH relativeFrom="column">
            <wp:posOffset>-889635</wp:posOffset>
          </wp:positionH>
          <wp:positionV relativeFrom="paragraph">
            <wp:posOffset>-146685</wp:posOffset>
          </wp:positionV>
          <wp:extent cx="7200900" cy="495300"/>
          <wp:effectExtent l="0" t="0" r="0" b="0"/>
          <wp:wrapNone/>
          <wp:docPr id="1" name="Imagen 1" descr="D:\Proyectos\XTEad\B-Recursos\01-Procedimientos XTEad\01-Libro de estilo\LOGO\XTe pie de pág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Proyectos\XTEad\B-Recursos\01-Procedimientos XTEad\01-Libro de estilo\LOGO\XTe pie de pág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7DC" w:rsidRDefault="002067DC" w:rsidP="00D243CF">
      <w:r>
        <w:separator/>
      </w:r>
    </w:p>
  </w:footnote>
  <w:footnote w:type="continuationSeparator" w:id="0">
    <w:p w:rsidR="002067DC" w:rsidRDefault="002067DC" w:rsidP="00D2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7B61"/>
    <w:multiLevelType w:val="hybridMultilevel"/>
    <w:tmpl w:val="08D64CB8"/>
    <w:lvl w:ilvl="0" w:tplc="EF2637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64109E"/>
    <w:multiLevelType w:val="hybridMultilevel"/>
    <w:tmpl w:val="6A04BDFA"/>
    <w:lvl w:ilvl="0" w:tplc="A9F4A2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D24AF"/>
    <w:multiLevelType w:val="hybridMultilevel"/>
    <w:tmpl w:val="A5B6DB48"/>
    <w:lvl w:ilvl="0" w:tplc="6FCA2FD0">
      <w:start w:val="8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A104F"/>
    <w:multiLevelType w:val="hybridMultilevel"/>
    <w:tmpl w:val="14069592"/>
    <w:lvl w:ilvl="0" w:tplc="EF2637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43895"/>
    <w:multiLevelType w:val="hybridMultilevel"/>
    <w:tmpl w:val="FAAC2D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33C5D"/>
    <w:multiLevelType w:val="hybridMultilevel"/>
    <w:tmpl w:val="3510126C"/>
    <w:lvl w:ilvl="0" w:tplc="FA7C1CD4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6D2A0C"/>
    <w:multiLevelType w:val="hybridMultilevel"/>
    <w:tmpl w:val="937208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5A5BD5"/>
    <w:multiLevelType w:val="hybridMultilevel"/>
    <w:tmpl w:val="226E62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B1"/>
    <w:rsid w:val="00002973"/>
    <w:rsid w:val="00046005"/>
    <w:rsid w:val="00075B66"/>
    <w:rsid w:val="000B0ABD"/>
    <w:rsid w:val="000E677A"/>
    <w:rsid w:val="00121B39"/>
    <w:rsid w:val="00124CAD"/>
    <w:rsid w:val="00167177"/>
    <w:rsid w:val="00175063"/>
    <w:rsid w:val="00181AFD"/>
    <w:rsid w:val="001D116A"/>
    <w:rsid w:val="002067DC"/>
    <w:rsid w:val="00212B14"/>
    <w:rsid w:val="002270F9"/>
    <w:rsid w:val="0025005C"/>
    <w:rsid w:val="002631F1"/>
    <w:rsid w:val="00265BE8"/>
    <w:rsid w:val="002732FB"/>
    <w:rsid w:val="002F6ADA"/>
    <w:rsid w:val="00325CEA"/>
    <w:rsid w:val="0034724B"/>
    <w:rsid w:val="003678A7"/>
    <w:rsid w:val="00373808"/>
    <w:rsid w:val="003A3637"/>
    <w:rsid w:val="003A60DC"/>
    <w:rsid w:val="003D08DE"/>
    <w:rsid w:val="003D3871"/>
    <w:rsid w:val="003D7BA3"/>
    <w:rsid w:val="00427517"/>
    <w:rsid w:val="004465A5"/>
    <w:rsid w:val="004518FD"/>
    <w:rsid w:val="004609E6"/>
    <w:rsid w:val="00477E4A"/>
    <w:rsid w:val="00483CBF"/>
    <w:rsid w:val="004910A2"/>
    <w:rsid w:val="004D632D"/>
    <w:rsid w:val="004D7545"/>
    <w:rsid w:val="004F7897"/>
    <w:rsid w:val="00514BE3"/>
    <w:rsid w:val="00532F2C"/>
    <w:rsid w:val="00544692"/>
    <w:rsid w:val="00583154"/>
    <w:rsid w:val="005C677B"/>
    <w:rsid w:val="005C759D"/>
    <w:rsid w:val="005C78CE"/>
    <w:rsid w:val="005D44BD"/>
    <w:rsid w:val="005E19C0"/>
    <w:rsid w:val="005E28DD"/>
    <w:rsid w:val="005F2106"/>
    <w:rsid w:val="005F35DB"/>
    <w:rsid w:val="00601CC6"/>
    <w:rsid w:val="00602502"/>
    <w:rsid w:val="006163D5"/>
    <w:rsid w:val="0066339F"/>
    <w:rsid w:val="0066727B"/>
    <w:rsid w:val="00690AB1"/>
    <w:rsid w:val="006C2C6D"/>
    <w:rsid w:val="006E6A73"/>
    <w:rsid w:val="006F0B1A"/>
    <w:rsid w:val="006F4393"/>
    <w:rsid w:val="00720B25"/>
    <w:rsid w:val="00766325"/>
    <w:rsid w:val="00770156"/>
    <w:rsid w:val="00785F83"/>
    <w:rsid w:val="00791873"/>
    <w:rsid w:val="007B2F77"/>
    <w:rsid w:val="007D5AE3"/>
    <w:rsid w:val="00832E8C"/>
    <w:rsid w:val="00876917"/>
    <w:rsid w:val="00883804"/>
    <w:rsid w:val="008977D3"/>
    <w:rsid w:val="008C2AD8"/>
    <w:rsid w:val="008C3046"/>
    <w:rsid w:val="008D3CAB"/>
    <w:rsid w:val="009164D4"/>
    <w:rsid w:val="00937E7B"/>
    <w:rsid w:val="009449BC"/>
    <w:rsid w:val="00956885"/>
    <w:rsid w:val="009773FA"/>
    <w:rsid w:val="00992B1B"/>
    <w:rsid w:val="00994DEA"/>
    <w:rsid w:val="009A631F"/>
    <w:rsid w:val="009B779E"/>
    <w:rsid w:val="009E3783"/>
    <w:rsid w:val="00A14082"/>
    <w:rsid w:val="00A440FD"/>
    <w:rsid w:val="00A60A30"/>
    <w:rsid w:val="00A776FE"/>
    <w:rsid w:val="00AD5E9B"/>
    <w:rsid w:val="00AE2278"/>
    <w:rsid w:val="00B116BA"/>
    <w:rsid w:val="00B20D27"/>
    <w:rsid w:val="00B24CE5"/>
    <w:rsid w:val="00B61FE0"/>
    <w:rsid w:val="00B638F8"/>
    <w:rsid w:val="00B67258"/>
    <w:rsid w:val="00B7027B"/>
    <w:rsid w:val="00BA26D1"/>
    <w:rsid w:val="00BB4D7A"/>
    <w:rsid w:val="00BE70F3"/>
    <w:rsid w:val="00BF0B4B"/>
    <w:rsid w:val="00BF43ED"/>
    <w:rsid w:val="00C05C84"/>
    <w:rsid w:val="00C32859"/>
    <w:rsid w:val="00C3299B"/>
    <w:rsid w:val="00C47EFD"/>
    <w:rsid w:val="00C565FA"/>
    <w:rsid w:val="00C73292"/>
    <w:rsid w:val="00C80744"/>
    <w:rsid w:val="00C91BF1"/>
    <w:rsid w:val="00CB4110"/>
    <w:rsid w:val="00CB45A3"/>
    <w:rsid w:val="00CC2FDE"/>
    <w:rsid w:val="00CC31E5"/>
    <w:rsid w:val="00CF34FA"/>
    <w:rsid w:val="00D0665B"/>
    <w:rsid w:val="00D10272"/>
    <w:rsid w:val="00D243CF"/>
    <w:rsid w:val="00D31797"/>
    <w:rsid w:val="00D33FC9"/>
    <w:rsid w:val="00D6203B"/>
    <w:rsid w:val="00D87687"/>
    <w:rsid w:val="00D87DE7"/>
    <w:rsid w:val="00DD3067"/>
    <w:rsid w:val="00E02DD4"/>
    <w:rsid w:val="00E064D8"/>
    <w:rsid w:val="00E2790D"/>
    <w:rsid w:val="00E8271C"/>
    <w:rsid w:val="00EA781E"/>
    <w:rsid w:val="00EC0213"/>
    <w:rsid w:val="00EC1051"/>
    <w:rsid w:val="00EE4AB0"/>
    <w:rsid w:val="00F20430"/>
    <w:rsid w:val="00F45134"/>
    <w:rsid w:val="00F51518"/>
    <w:rsid w:val="00F622B9"/>
    <w:rsid w:val="00F64364"/>
    <w:rsid w:val="00F71CBB"/>
    <w:rsid w:val="00F7707F"/>
    <w:rsid w:val="00F85364"/>
    <w:rsid w:val="00F96D27"/>
    <w:rsid w:val="00FB5EF1"/>
    <w:rsid w:val="00FC5A23"/>
    <w:rsid w:val="00FD32C7"/>
    <w:rsid w:val="00FD548E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7F7F7F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7F7F7F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microsoft.com/office/2007/relationships/hdphoto" Target="media/hdphoto7.wdp"/><Relationship Id="rId47" Type="http://schemas.microsoft.com/office/2007/relationships/hdphoto" Target="media/hdphoto8.wdp"/><Relationship Id="rId50" Type="http://schemas.openxmlformats.org/officeDocument/2006/relationships/image" Target="media/image34.jpeg"/><Relationship Id="rId63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microsoft.com/office/2007/relationships/hdphoto" Target="media/hdphoto5.wdp"/><Relationship Id="rId37" Type="http://schemas.microsoft.com/office/2007/relationships/hdphoto" Target="media/hdphoto6.wdp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8" Type="http://schemas.openxmlformats.org/officeDocument/2006/relationships/image" Target="media/image4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62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microsoft.com/office/2007/relationships/hdphoto" Target="media/hdphoto9.wdp"/><Relationship Id="rId60" Type="http://schemas.openxmlformats.org/officeDocument/2006/relationships/image" Target="media/image36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yectos\XTEad\B-Recursos\01-Procedimientos%20XTEad\01-Libro%20de%20estilo\Plantilla\X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7349B-2ED8-4A22-BAC6-0A9B50DC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XTe.dotx</Template>
  <TotalTime>80</TotalTime>
  <Pages>13</Pages>
  <Words>1467</Words>
  <Characters>8073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Piriako</Company>
  <LinksUpToDate>false</LinksUpToDate>
  <CharactersWithSpaces>9521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Hernando Terrazas Silva</dc:creator>
  <cp:lastModifiedBy>Hernando Terrazas</cp:lastModifiedBy>
  <cp:revision>12</cp:revision>
  <cp:lastPrinted>2011-01-19T22:14:00Z</cp:lastPrinted>
  <dcterms:created xsi:type="dcterms:W3CDTF">2011-01-19T20:56:00Z</dcterms:created>
  <dcterms:modified xsi:type="dcterms:W3CDTF">2011-01-19T22:16:00Z</dcterms:modified>
</cp:coreProperties>
</file>