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ajorEastAsia" w:cstheme="majorBidi"/>
          <w:color w:val="809C2C"/>
          <w:spacing w:val="5"/>
          <w:kern w:val="28"/>
          <w:sz w:val="52"/>
          <w:szCs w:val="52"/>
        </w:rPr>
        <w:id w:val="-1181583502"/>
        <w:docPartObj>
          <w:docPartGallery w:val="Cover Pages"/>
          <w:docPartUnique/>
        </w:docPartObj>
      </w:sdtPr>
      <w:sdtEndPr>
        <w:rPr>
          <w:rFonts w:eastAsia="SimSun" w:cstheme="minorBidi"/>
          <w:color w:val="auto"/>
          <w:spacing w:val="0"/>
          <w:kern w:val="0"/>
          <w:sz w:val="16"/>
          <w:szCs w:val="16"/>
        </w:rPr>
      </w:sdtEndPr>
      <w:sdtContent>
        <w:p w:rsidR="003D3871" w:rsidRDefault="003D3871" w:rsidP="00D243CF"/>
        <w:p w:rsidR="003D3871" w:rsidRDefault="003D3871" w:rsidP="00D243CF"/>
        <w:p w:rsidR="003D3871" w:rsidRPr="00AE2278" w:rsidRDefault="00C47EFD" w:rsidP="00AE2278">
          <w:pPr>
            <w:spacing w:line="276" w:lineRule="auto"/>
            <w:jc w:val="left"/>
            <w:rPr>
              <w:rFonts w:eastAsiaTheme="majorEastAsia" w:cstheme="majorBidi"/>
              <w:color w:val="809C2C"/>
              <w:spacing w:val="5"/>
              <w:kern w:val="28"/>
              <w:sz w:val="52"/>
              <w:szCs w:val="52"/>
            </w:rPr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editId="0699ADF7">
                    <wp:simplePos x="0" y="0"/>
                    <wp:positionH relativeFrom="column">
                      <wp:posOffset>4653915</wp:posOffset>
                    </wp:positionH>
                    <wp:positionV relativeFrom="paragraph">
                      <wp:posOffset>1176655</wp:posOffset>
                    </wp:positionV>
                    <wp:extent cx="1260000" cy="72000"/>
                    <wp:effectExtent l="0" t="0" r="0" b="0"/>
                    <wp:wrapNone/>
                    <wp:docPr id="2" name="6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0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7F9C2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6 Rectángulo" o:spid="_x0000_s1026" style="position:absolute;margin-left:366.45pt;margin-top:92.65pt;width:99.2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" fillcolor="#7f9c2e" stroked="f" strokeweight="2pt"/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editId="33E52A9A">
                    <wp:simplePos x="0" y="0"/>
                    <wp:positionH relativeFrom="column">
                      <wp:posOffset>2744890</wp:posOffset>
                    </wp:positionH>
                    <wp:positionV relativeFrom="paragraph">
                      <wp:posOffset>1276332</wp:posOffset>
                    </wp:positionV>
                    <wp:extent cx="3352800" cy="607060"/>
                    <wp:effectExtent l="0" t="0" r="0" b="0"/>
                    <wp:wrapNone/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2800" cy="607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3871" w:rsidRPr="00BE70F3" w:rsidRDefault="003D3871" w:rsidP="00D243CF"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C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C47EFD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R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proofErr w:type="spellStart"/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R</w:t>
                                </w:r>
                                <w:proofErr w:type="spellEnd"/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I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C</w:t>
                                </w:r>
                                <w:r w:rsidR="0000297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L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6" type="#_x0000_t202" style="position:absolute;margin-left:216.15pt;margin-top:100.5pt;width:264pt;height:47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" stroked="f">
                    <v:textbox style="mso-fit-shape-to-text:t">
                      <w:txbxContent>
                        <w:p w14:paraId="494039D6" w14:textId="609F4982" w:rsidR="003D3871" w:rsidRPr="00BE70F3" w:rsidRDefault="003D3871" w:rsidP="00D243CF">
                          <w:r w:rsidRPr="00BE70F3">
                            <w:rPr>
                              <w:rStyle w:val="TtuloCar"/>
                              <w:spacing w:val="8"/>
                            </w:rPr>
                            <w:t>C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C47EFD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R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proofErr w:type="spellStart"/>
                          <w:r w:rsidRPr="00BE70F3">
                            <w:rPr>
                              <w:rStyle w:val="TtuloCar"/>
                              <w:spacing w:val="8"/>
                            </w:rPr>
                            <w:t>R</w:t>
                          </w:r>
                          <w:proofErr w:type="spellEnd"/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I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C</w:t>
                          </w:r>
                          <w:r w:rsidR="0000297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L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D3871"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editId="18E8AF19">
                <wp:simplePos x="0" y="0"/>
                <wp:positionH relativeFrom="column">
                  <wp:posOffset>2867025</wp:posOffset>
                </wp:positionH>
                <wp:positionV relativeFrom="paragraph">
                  <wp:posOffset>378460</wp:posOffset>
                </wp:positionV>
                <wp:extent cx="3032760" cy="701040"/>
                <wp:effectExtent l="0" t="0" r="0" b="0"/>
                <wp:wrapNone/>
                <wp:docPr id="3" name="Imagen 3" descr="D:\Proyectos\XTEad\B-Recursos\01-Procedimientos XTEad\01-Libro de estilo\LOGO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:\Proyectos\XTEad\B-Recursos\01-Procedimientos XTEad\01-Libro de estilo\LOGO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276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D3871">
            <w:br w:type="page"/>
          </w:r>
          <w:r w:rsidR="003A3637">
            <w:rPr>
              <w:noProof/>
              <w:lang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editId="6FD69BFF">
                    <wp:simplePos x="0" y="0"/>
                    <wp:positionH relativeFrom="column">
                      <wp:posOffset>-352771</wp:posOffset>
                    </wp:positionH>
                    <wp:positionV relativeFrom="paragraph">
                      <wp:posOffset>1806402</wp:posOffset>
                    </wp:positionV>
                    <wp:extent cx="2339975" cy="2162175"/>
                    <wp:effectExtent l="0" t="0" r="0" b="0"/>
                    <wp:wrapNone/>
                    <wp:docPr id="15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39975" cy="2162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4BE3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Leo</w:t>
                                </w:r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Machicao Barrionuevo</w:t>
                                </w:r>
                              </w:p>
                              <w:p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Francesco</w:t>
                                </w:r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>Soppelsa</w:t>
                                </w:r>
                                <w:proofErr w:type="spellEnd"/>
                              </w:p>
                              <w:p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Hernando</w:t>
                                </w:r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Terrazas Silva</w:t>
                                </w:r>
                              </w:p>
                              <w:p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 xml:space="preserve">Iñigo 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Gómez </w:t>
                                </w:r>
                                <w:proofErr w:type="spellStart"/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>Arribillaga</w:t>
                                </w:r>
                                <w:proofErr w:type="spellEnd"/>
                              </w:p>
                              <w:p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Enzo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Vignolo Quiroz</w:t>
                                </w:r>
                              </w:p>
                              <w:p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Rafael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Valenzuela</w:t>
                                </w:r>
                              </w:p>
                              <w:p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-27.8pt;margin-top:142.25pt;width:184.25pt;height:17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" stroked="f">
                    <v:textbox style="mso-fit-shape-to-text:t">
                      <w:txbxContent>
                        <w:p w14:paraId="5937DDAC" w14:textId="77777777" w:rsidR="00514BE3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Leo</w:t>
                          </w:r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Machicao Barrionuevo</w:t>
                          </w:r>
                        </w:p>
                        <w:p w14:paraId="79CB19EE" w14:textId="0E39C499"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Francesco</w:t>
                          </w:r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>Soppelsa</w:t>
                          </w:r>
                          <w:proofErr w:type="spellEnd"/>
                        </w:p>
                        <w:p w14:paraId="7FAEB339" w14:textId="77777777" w:rsid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Hernando</w:t>
                          </w:r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Terrazas Silva</w:t>
                          </w:r>
                        </w:p>
                        <w:p w14:paraId="5CE76A07" w14:textId="34DB6396" w:rsid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Iñigo </w:t>
                          </w:r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Gómez </w:t>
                          </w:r>
                          <w:proofErr w:type="spellStart"/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>Arribillaga</w:t>
                          </w:r>
                          <w:proofErr w:type="spellEnd"/>
                        </w:p>
                        <w:p w14:paraId="0BAD62D2" w14:textId="15B4C88A" w:rsid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Enzo</w:t>
                          </w:r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Vignolo Quiroz</w:t>
                          </w:r>
                        </w:p>
                        <w:p w14:paraId="537E1D17" w14:textId="282ED5B9"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Rafael</w:t>
                          </w:r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Valenzuela</w:t>
                          </w:r>
                        </w:p>
                        <w:p w14:paraId="6C1E83F8" w14:textId="77777777"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3D08DE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editId="4D0A85DE">
                    <wp:simplePos x="0" y="0"/>
                    <wp:positionH relativeFrom="column">
                      <wp:posOffset>-1111250</wp:posOffset>
                    </wp:positionH>
                    <wp:positionV relativeFrom="paragraph">
                      <wp:posOffset>5411470</wp:posOffset>
                    </wp:positionV>
                    <wp:extent cx="7593330" cy="768350"/>
                    <wp:effectExtent l="0" t="0" r="7620" b="0"/>
                    <wp:wrapNone/>
                    <wp:docPr id="40" name="87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3330" cy="768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87 Rectángulo" o:spid="_x0000_s1026" style="position:absolute;margin-left:-87.5pt;margin-top:426.1pt;width:597.9pt;height:6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" fillcolor="white [3212]" strokecolor="white [3212]" strokeweight="2pt"/>
                </w:pict>
              </mc:Fallback>
            </mc:AlternateContent>
          </w:r>
          <w:r w:rsidR="00AE2278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editId="1B0CDB78">
                    <wp:simplePos x="0" y="0"/>
                    <wp:positionH relativeFrom="column">
                      <wp:posOffset>2776248</wp:posOffset>
                    </wp:positionH>
                    <wp:positionV relativeFrom="paragraph">
                      <wp:posOffset>2645631</wp:posOffset>
                    </wp:positionV>
                    <wp:extent cx="3239770" cy="657860"/>
                    <wp:effectExtent l="0" t="0" r="0" b="0"/>
                    <wp:wrapNone/>
                    <wp:docPr id="17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9770" cy="657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4BE3" w:rsidRPr="002270F9" w:rsidRDefault="00514BE3" w:rsidP="002270F9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</w:pPr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  <w:t xml:space="preserve">Calle </w:t>
                                </w:r>
                                <w:proofErr w:type="spellStart"/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  <w:t>Putxet</w:t>
                                </w:r>
                                <w:proofErr w:type="spellEnd"/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  <w:t>, 40 1º · 08023 ·Barcelona</w:t>
                                </w:r>
                              </w:p>
                              <w:p w:rsidR="00514BE3" w:rsidRPr="002270F9" w:rsidRDefault="00514BE3" w:rsidP="002270F9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>+34.93.3535690 · +34.626.386.282</w:t>
                                </w:r>
                              </w:p>
                              <w:p w:rsidR="002270F9" w:rsidRPr="00C3299B" w:rsidRDefault="009A631F" w:rsidP="00C3299B">
                                <w:pPr>
                                  <w:jc w:val="center"/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 w:rsidRPr="009A631F"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>xte-ad@xte-ad.com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3299B"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>www.xte-ad.com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218.6pt;margin-top:208.3pt;width:255.1pt;height:5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" stroked="f">
                    <v:textbox style="mso-fit-shape-to-text:t">
                      <w:txbxContent>
                        <w:p w14:paraId="0CE32803" w14:textId="3BF2E555" w:rsidR="00514BE3" w:rsidRPr="002270F9" w:rsidRDefault="00514BE3" w:rsidP="002270F9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2270F9"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Calle </w:t>
                          </w:r>
                          <w:proofErr w:type="spellStart"/>
                          <w:r w:rsidRPr="002270F9"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Putxet</w:t>
                          </w:r>
                          <w:proofErr w:type="spellEnd"/>
                          <w:r w:rsidRPr="002270F9"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, 40 1º · 08023 ·Barcelona</w:t>
                          </w:r>
                        </w:p>
                        <w:p w14:paraId="7054C6AB" w14:textId="77777777" w:rsidR="00514BE3" w:rsidRPr="002270F9" w:rsidRDefault="00514BE3" w:rsidP="002270F9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2270F9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+34.93.3535690 · +34.626.386.282</w:t>
                          </w:r>
                        </w:p>
                        <w:p w14:paraId="50E894BE" w14:textId="1FD59B08" w:rsidR="002270F9" w:rsidRPr="00C3299B" w:rsidRDefault="009A631F" w:rsidP="00C3299B">
                          <w:pPr>
                            <w:jc w:val="center"/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9A631F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xte-ad@xte-ad.com</w:t>
                          </w:r>
                          <w:r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 w:rsidR="00C3299B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www.xte-ad.com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E2278">
            <w:rPr>
              <w:noProof/>
              <w:lang w:eastAsia="es-ES"/>
            </w:rPr>
            <w:drawing>
              <wp:anchor distT="0" distB="0" distL="114300" distR="114300" simplePos="0" relativeHeight="251704320" behindDoc="0" locked="0" layoutInCell="1" allowOverlap="1" wp14:editId="03289E90">
                <wp:simplePos x="0" y="0"/>
                <wp:positionH relativeFrom="column">
                  <wp:posOffset>2882265</wp:posOffset>
                </wp:positionH>
                <wp:positionV relativeFrom="paragraph">
                  <wp:posOffset>1850500</wp:posOffset>
                </wp:positionV>
                <wp:extent cx="3028950" cy="704850"/>
                <wp:effectExtent l="0" t="0" r="0" b="0"/>
                <wp:wrapNone/>
                <wp:docPr id="6" name="Imagen 6" descr="D:\Proyectos\XTEad\B-Recursos\01-Procedimientos XTEad\01-Libro de estilo\LOGO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:\Proyectos\XTEad\B-Recursos\01-Procedimientos XTEad\01-Libro de estilo\LOGO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E7A4D">
            <w:br w:type="page"/>
          </w:r>
        </w:p>
      </w:sdtContent>
    </w:sdt>
    <w:p w:rsidR="00601CC6" w:rsidRPr="00601CC6" w:rsidRDefault="003D08DE" w:rsidP="002732FB">
      <w:pPr>
        <w:pStyle w:val="Ttulo2"/>
        <w:tabs>
          <w:tab w:val="left" w:pos="980"/>
        </w:tabs>
        <w:ind w:right="566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editId="3EA7434B">
                <wp:simplePos x="0" y="0"/>
                <wp:positionH relativeFrom="column">
                  <wp:posOffset>613583</wp:posOffset>
                </wp:positionH>
                <wp:positionV relativeFrom="paragraph">
                  <wp:posOffset>-3855085</wp:posOffset>
                </wp:positionV>
                <wp:extent cx="4806000" cy="2520000"/>
                <wp:effectExtent l="0" t="0" r="0" b="0"/>
                <wp:wrapNone/>
                <wp:docPr id="75" name="75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06000" cy="2520000"/>
                          <a:chOff x="0" y="0"/>
                          <a:chExt cx="4114800" cy="2157545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D:\Proyectos\XTEad\E-Imax\03-CV\img\Tabakalera 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409" cy="215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 descr="D:\Proyectos\XTEad\E-Imax\03-CV\img\Tabakalera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671" r="-2" b="42431"/>
                          <a:stretch/>
                        </pic:blipFill>
                        <pic:spPr bwMode="auto">
                          <a:xfrm>
                            <a:off x="10391" y="685800"/>
                            <a:ext cx="4104409" cy="5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5 Grupo" o:spid="_x0000_s1026" style="position:absolute;margin-left:48.3pt;margin-top:-303.55pt;width:378.45pt;height:198.45pt;z-index:251684864;mso-width-relative:margin;mso-height-relative:margin" coordsize="41148,21575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dAAAAAFJnaHRsb25nAAADE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41044;height:2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c/7DAAAA2gAAAA8AAABkcnMvZG93bnJldi54bWxEj91qwkAUhO8LfYflCL1rNrZWJGYVGygI&#10;IkXjAxyyxySaPRuym5++fVco9HKYmW+YdDuZRgzUudqygnkUgyAurK65VHDJv15XIJxH1thYJgU/&#10;5GC7eX5KMdF25BMNZ1+KAGGXoILK+zaR0hUVGXSRbYmDd7WdQR9kV0rd4RjgppFvcbyUBmsOCxW2&#10;lFVU3M+9UXAwnw7bfL/Idtl33A+34/s810q9zKbdGoSnyf+H/9p7reADHlfC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Vz/sMAAADaAAAADwAAAAAAAAAAAAAAAACf&#10;AgAAZHJzL2Rvd25yZXYueG1sUEsFBgAAAAAEAAQA9wAAAI8DAAAAAA==&#10;">
                  <v:imagedata r:id="rId13" o:title="Tabakalera A"/>
                  <v:path arrowok="t"/>
                </v:shape>
                <v:shape id="Imagen 24" o:spid="_x0000_s1028" type="#_x0000_t75" style="position:absolute;left:103;top:6858;width:41045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KAvFAAAA2wAAAA8AAABkcnMvZG93bnJldi54bWxEj9FqAjEURN8L/YdwC77VrLZK3RpFC1JB&#10;faj6Abeb62bt5mabRF3/3giFPg4zc4YZT1tbizP5UDlW0OtmIIgLpysuFex3i+c3ECEia6wdk4Ir&#10;BZhOHh/GmGt34S86b2MpEoRDjgpMjE0uZSgMWQxd1xAn7+C8xZikL6X2eElwW8t+lg2lxYrTgsGG&#10;PgwVP9uTVXBsvv3KnEab8uV3P/+cD4r17BiU6jy1s3cQkdr4H/5rL7WC/ivcv6Qf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SgLxQAAANsAAAAPAAAAAAAAAAAAAAAA&#10;AJ8CAABkcnMvZG93bnJldi54bWxQSwUGAAAAAAQABAD3AAAAkQMAAAAA&#10;">
                  <v:imagedata r:id="rId14" o:title="Tabakalera A" croptop="20756f" cropbottom="27808f" cropleft="1f" cropright="-1f" grayscale="t" bilevel="t"/>
                  <v:path arrowok="t"/>
                </v:shape>
              </v:group>
            </w:pict>
          </mc:Fallback>
        </mc:AlternateContent>
      </w:r>
      <w:r w:rsidR="00601CC6" w:rsidRPr="00601CC6">
        <w:t>[X.T</w:t>
      </w:r>
      <w:proofErr w:type="gramStart"/>
      <w:r w:rsidR="00601CC6" w:rsidRPr="00601CC6">
        <w:t>]e</w:t>
      </w:r>
      <w:proofErr w:type="gramEnd"/>
      <w:r w:rsidR="00601CC6" w:rsidRPr="00601CC6">
        <w:t>·a+d</w:t>
      </w:r>
    </w:p>
    <w:p w:rsidR="00601CC6" w:rsidRPr="00601CC6" w:rsidRDefault="00601CC6" w:rsidP="00D243CF">
      <w:r w:rsidRPr="00601CC6">
        <w:t xml:space="preserve">TODA LA CREATIVIDAD Y EXPERIENCIA DE UN </w:t>
      </w:r>
      <w:r w:rsidR="00BF0B4B">
        <w:t xml:space="preserve">EQUIPO SOLVENTE A SU SERVICIO. </w:t>
      </w:r>
      <w:r w:rsidRPr="00601CC6">
        <w:t>CON RESPONSABILIDAD POR NUESTRO MEDIO AMBIENTE.</w:t>
      </w:r>
    </w:p>
    <w:p w:rsidR="00601CC6" w:rsidRDefault="00601CC6" w:rsidP="00D243CF"/>
    <w:p w:rsidR="00601CC6" w:rsidRDefault="00601CC6" w:rsidP="00D243CF">
      <w:pPr>
        <w:pStyle w:val="Ttulo3"/>
      </w:pPr>
      <w:r>
        <w:t>Quiénes somos</w:t>
      </w:r>
    </w:p>
    <w:p w:rsidR="00A14082" w:rsidRDefault="00A14082" w:rsidP="00A14082">
      <w:r>
        <w:t>Somos un equipo multinacional de arquitectos, asentado en Barcelona y con más de 15 años de experiencia profesional en distintos países.  Un equipo de arquitectos con distintos caminos recorridos.  Conocedores del ejercicio profesional en todos sus ámbitos: técnico, artístico, empresarial y docente.</w:t>
      </w:r>
    </w:p>
    <w:p w:rsidR="00BF0B4B" w:rsidRDefault="00BF0B4B" w:rsidP="00A14082"/>
    <w:p w:rsidR="00601CC6" w:rsidRDefault="00A14082" w:rsidP="00A14082">
      <w:r>
        <w:t>Un equipo profesional con presencia en Latinoamérica y Europa, que sigue plasmando sus propuestas considerando que en arquitectura hay muchas maneras, muchas posibilidades, muchos entornos, muchas reglas y muchas culturas a tener en cuenta... pero siempre con el ser humano y su bienestar como objetivo y motivo principal.</w:t>
      </w:r>
    </w:p>
    <w:p w:rsidR="00BF0B4B" w:rsidRDefault="00BF0B4B" w:rsidP="00A14082"/>
    <w:p w:rsidR="00601CC6" w:rsidRDefault="00601CC6" w:rsidP="00D243CF">
      <w:pPr>
        <w:pStyle w:val="Ttulo3"/>
      </w:pPr>
      <w:r>
        <w:t>Ámbito profesional</w:t>
      </w:r>
    </w:p>
    <w:p w:rsidR="00BF0B4B" w:rsidRDefault="00BF0B4B" w:rsidP="00BF0B4B">
      <w:r>
        <w:t>Con toda la experiencia acumulada, individual y colectivamente, en [X.T]e·a+d desarrollamos nuestra actividad abarcando todo el campo del diseño, desde la ordenación del territorio y el urbanismo, hasta el diseño arquitectónico y el interiorismo, pasando por el dominio de las artes gráficas como uno de los pilares sobre el cual apoyamos nuestro trabajo creativo.</w:t>
      </w:r>
    </w:p>
    <w:p w:rsidR="00BF0B4B" w:rsidRDefault="00BF0B4B" w:rsidP="00BF0B4B"/>
    <w:p w:rsidR="00601CC6" w:rsidRPr="00601CC6" w:rsidRDefault="00BF0B4B" w:rsidP="00BF0B4B">
      <w:r>
        <w:t>Además, nuestros vínculos reales con distintos países y culturas nos permiten enriquecer y adaptar nuestras propuestas, aproximándolas con acierto a cada sitio, a cada entorno, a cada situación, a cada cultura, a cada comunidad, a los recursos disponibles, manteniendo la esencia de nuestros proyectos con originalidad y muchos recursos creativos.</w:t>
      </w:r>
    </w:p>
    <w:p w:rsidR="00601CC6" w:rsidRDefault="00D243CF" w:rsidP="00D243CF">
      <w:pPr>
        <w:pStyle w:val="Ttulo3"/>
      </w:pPr>
      <w:r>
        <w:br w:type="page"/>
      </w:r>
      <w:r w:rsidR="00601CC6">
        <w:lastRenderedPageBreak/>
        <w:t>Filosofía de trabajo</w:t>
      </w:r>
      <w:r w:rsidR="002732FB" w:rsidRPr="002732FB">
        <w:rPr>
          <w:noProof/>
          <w:lang w:eastAsia="es-ES"/>
        </w:rPr>
        <w:t xml:space="preserve"> </w:t>
      </w:r>
    </w:p>
    <w:p w:rsidR="00BF0B4B" w:rsidRDefault="003D08DE" w:rsidP="00BF0B4B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editId="031AF351">
                <wp:simplePos x="0" y="0"/>
                <wp:positionH relativeFrom="column">
                  <wp:posOffset>1438275</wp:posOffset>
                </wp:positionH>
                <wp:positionV relativeFrom="paragraph">
                  <wp:posOffset>-4062903</wp:posOffset>
                </wp:positionV>
                <wp:extent cx="4096800" cy="2520000"/>
                <wp:effectExtent l="0" t="0" r="0" b="0"/>
                <wp:wrapNone/>
                <wp:docPr id="74" name="74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96800" cy="2520000"/>
                          <a:chOff x="0" y="0"/>
                          <a:chExt cx="3497177" cy="2150918"/>
                        </a:xfrm>
                      </wpg:grpSpPr>
                      <pic:pic xmlns:pic="http://schemas.openxmlformats.org/drawingml/2006/picture">
                        <pic:nvPicPr>
                          <pic:cNvPr id="8" name="Imagen 8" descr="D:\Proyectos\XTEad\E-Imax\03-CV\img\Acacia 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77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n 22" descr="D:\Proyectos\XTEad\E-Imax\03-CV\img\Acacia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" t="53958" r="4867" b="37409"/>
                          <a:stretch/>
                        </pic:blipFill>
                        <pic:spPr bwMode="auto">
                          <a:xfrm>
                            <a:off x="10391" y="1153391"/>
                            <a:ext cx="3314700" cy="18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4 Grupo" o:spid="_x0000_s1026" style="position:absolute;margin-left:113.25pt;margin-top:-319.9pt;width:322.6pt;height:198.45pt;z-index:251680768;mso-width-relative:margin;mso-height-relative:margin" coordsize="34971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G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mAAAAAFJnaHRsb25nAAAD&#10;E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Ey4AAAABAAAAoAAAAGMAAAHgAAC5oAAAExIAGAAB/9j/4AAQSkZJRgABAgAASABIAAD/7QAM&#10;QWRvYmVfQ00AAf/uAA5BZG9iZQBkgAAAAAH/2wCEAAwICAgJCAwJCQwRCwoLERUPDAwPFRgTExUT&#10;ExgRDAwMDAwMEQwMDAwMDAwMDAwMDAwMDAwMDAwMDAwMDAwMDAwBDQsLDQ4NEA4OEBQODg4UFA4O&#10;Dg4UEQwMDAwMEREMDAwMDAwRDAwMDAwMDAwMDAwMDAwMDAwMDAwMDAwMDAwMDP/AABEIAGM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IzNUMzQkI3N0YzRkUxNEZGMzVCRjM0QzQ2NEZBMEQiPiA8eGFwTU06RGVy&#10;aXZlZEZyb20gcmRmOnBhcnNlVHlwZT0iUmVzb3VyY2U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">
                <o:lock v:ext="edit" aspectratio="t"/>
                <v:shape id="Imagen 8" o:spid="_x0000_s1027" type="#_x0000_t75" style="position:absolute;width:34971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NGnBAAAA2gAAAA8AAABkcnMvZG93bnJldi54bWxET01rwkAQvQv+h2UKXkQ38VAkugmiLZZ6&#10;0gqltyE7TUKzsyE7mrS/vnso9Ph439tidK26Ux8azwbSZQKKuPS24crA9e15sQYVBNli65kMfFOA&#10;Ip9OtphZP/CZ7hepVAzhkKGBWqTLtA5lTQ7D0nfEkfv0vUOJsK+07XGI4a7VqyR51A4bjg01drSv&#10;qfy63JyB08fr/JCm1x/Zn/Rx2MlT2b4nxswext0GlNAo/+I/94s1ELfGK/EG6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uNGnBAAAA2gAAAA8AAAAAAAAAAAAAAAAAnwIA&#10;AGRycy9kb3ducmV2LnhtbFBLBQYAAAAABAAEAPcAAACNAwAAAAA=&#10;">
                  <v:imagedata r:id="rId18" o:title="Acacia A"/>
                  <v:path arrowok="t"/>
                </v:shape>
                <v:shape id="Imagen 22" o:spid="_x0000_s1028" type="#_x0000_t75" style="position:absolute;left:103;top:11533;width:33147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GjPFAAAA2wAAAA8AAABkcnMvZG93bnJldi54bWxEj0+LwjAUxO+C3yE8wZumFtw/1SiLIizr&#10;ilQ9eHw0z7Zu81KabK3ffrMgeBxm5jfMfNmZSrTUuNKygsk4AkGcWV1yruB03IzeQDiPrLGyTAru&#10;5GC56PfmmGh745Tag89FgLBLUEHhfZ1I6bKCDLqxrYmDd7GNQR9kk0vd4C3ATSXjKHqRBksOCwXW&#10;tCoo+zn8GgXn44rl9nWz//6aTqr0Om137+uLUsNB9zED4anzz/Cj/akVxDH8fw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BozxQAAANsAAAAPAAAAAAAAAAAAAAAA&#10;AJ8CAABkcnMvZG93bnJldi54bWxQSwUGAAAAAAQABAD3AAAAkQMAAAAA&#10;">
                  <v:imagedata r:id="rId19" o:title="Acacia A" croptop="35362f" cropbottom="24516f" cropleft="290f" cropright="3190f" grayscale="t" bilevel="t"/>
                  <v:path arrowok="t"/>
                </v:shape>
              </v:group>
            </w:pict>
          </mc:Fallback>
        </mc:AlternateContent>
      </w:r>
      <w:r w:rsidR="00BF0B4B" w:rsidRPr="00BF0B4B">
        <w:t xml:space="preserve">Reconocer profundamente un lugar, ya sea un inmueble, una parcela o un territorio (en sus habitantes, topografía, geografía, clima, paisaje, historia e industria constructiva disponible localmente) es el inicio del proceso que nos lleva a realizar una propuesta apropiada y certera.  Este enfoque nos permite realizar planteamientos que van más allá de criterios </w:t>
      </w:r>
      <w:r w:rsidR="00583154">
        <w:t>puramente</w:t>
      </w:r>
      <w:r w:rsidR="00BF0B4B" w:rsidRPr="00BF0B4B">
        <w:t xml:space="preserve"> estéticos.  Es lo que entendemos como el imprescindible inicio de un proceso que ha de concluir, con seguridad, en una propuesta formulada con seriedad y alto nivel cualitativo.</w:t>
      </w:r>
    </w:p>
    <w:p w:rsidR="00BF0B4B" w:rsidRPr="00BF0B4B" w:rsidRDefault="00BF0B4B" w:rsidP="00BF0B4B"/>
    <w:p w:rsidR="00B61FE0" w:rsidRPr="00B61FE0" w:rsidRDefault="00B61FE0" w:rsidP="00B61FE0">
      <w:r w:rsidRPr="00B61FE0">
        <w:t xml:space="preserve">Para nosotros la arquitectura se recorre y se vive, impacta en nuestros sentidos y, cuando conecta con sus usuarios, los emociona. Gracias a esa visión, podemos permitirnos combinar conceptos como </w:t>
      </w:r>
      <w:r w:rsidRPr="00F85364">
        <w:rPr>
          <w:b/>
          <w:color w:val="595959" w:themeColor="text1" w:themeTint="A6"/>
        </w:rPr>
        <w:t>FRESCURA, ELEGANCIA, CALIDEZ, INTENSIDAD</w:t>
      </w:r>
      <w:r w:rsidRPr="00B61FE0">
        <w:t xml:space="preserve"> y </w:t>
      </w:r>
      <w:r w:rsidRPr="00F85364">
        <w:rPr>
          <w:b/>
          <w:color w:val="595959" w:themeColor="text1" w:themeTint="A6"/>
        </w:rPr>
        <w:t>SUTILEZA</w:t>
      </w:r>
      <w:r w:rsidRPr="00B61FE0">
        <w:t xml:space="preserve"> con otros como </w:t>
      </w:r>
      <w:r w:rsidRPr="00F85364">
        <w:rPr>
          <w:b/>
          <w:color w:val="595959" w:themeColor="text1" w:themeTint="A6"/>
        </w:rPr>
        <w:t>EFICACIA, SOSTENIBILIDAD, EFICIENCIA y FUNCIONALIDAD</w:t>
      </w:r>
      <w:r w:rsidRPr="00B61FE0">
        <w:t>. Los primeros permiten conectar un lugar con nuestro espíritu, mientras que los segundos sustentan y hacen posible la vida cotidiana y los diversos usos en ese lugar con el suficiente confort.</w:t>
      </w:r>
    </w:p>
    <w:p w:rsidR="00601CC6" w:rsidRPr="00601CC6" w:rsidRDefault="00601CC6" w:rsidP="00D243CF"/>
    <w:p w:rsidR="00601CC6" w:rsidRDefault="00601CC6" w:rsidP="00D243CF">
      <w:pPr>
        <w:pStyle w:val="Ttulo3"/>
      </w:pPr>
      <w:r>
        <w:t>Nuestra experiencia</w:t>
      </w:r>
    </w:p>
    <w:p w:rsidR="00601CC6" w:rsidRDefault="00BF0B4B" w:rsidP="00BF0B4B">
      <w:r w:rsidRPr="00BF0B4B">
        <w:t>Haber trabajado en tantas ciudades y países nos ha permitido conocer sus recursos tanto como valorar, respetar y admirar sus cualidades culturales y técnicas.  Por otro lado, trabajar con los recursos técnicos más actuales hace que dispongamos de las herramientas más avanzadas para dar riend</w:t>
      </w:r>
      <w:r>
        <w:t>a suelta a nuestra creatividad.</w:t>
      </w:r>
      <w:r w:rsidR="00601CC6">
        <w:br w:type="page"/>
      </w:r>
    </w:p>
    <w:p w:rsidR="00F20430" w:rsidRDefault="003D08DE" w:rsidP="00D243CF">
      <w:pPr>
        <w:pStyle w:val="Ttulo3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editId="33FE7A7A">
                <wp:simplePos x="0" y="0"/>
                <wp:positionH relativeFrom="column">
                  <wp:posOffset>2503875</wp:posOffset>
                </wp:positionH>
                <wp:positionV relativeFrom="paragraph">
                  <wp:posOffset>-3855142</wp:posOffset>
                </wp:positionV>
                <wp:extent cx="2908800" cy="2520000"/>
                <wp:effectExtent l="0" t="0" r="0" b="0"/>
                <wp:wrapNone/>
                <wp:docPr id="76" name="76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08800" cy="2520000"/>
                          <a:chOff x="0" y="0"/>
                          <a:chExt cx="2483428" cy="2150918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D:\Proyectos\XTEad\E-Imax\03-CV\img\Sdoku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99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 descr="D:\Proyectos\XTEad\E-Imax\03-CV\img\Sdok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6" b="46049"/>
                          <a:stretch/>
                        </pic:blipFill>
                        <pic:spPr bwMode="auto">
                          <a:xfrm>
                            <a:off x="0" y="696191"/>
                            <a:ext cx="2483428" cy="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6 Grupo" o:spid="_x0000_s1026" style="position:absolute;margin-left:197.15pt;margin-top:-303.55pt;width:229.05pt;height:198.45pt;z-index:251682816;mso-width-relative:margin;mso-height-relative:margin" coordsize="24834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rAAAAABSZ2h0bG9uZwAA&#10;Ax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IOEJJTQQM&#10;AAAAABpxAAAAAQAAAKAAAACLAAAB4AABBKAAABpVABgAAf/Y/+AAEEpGSUYAAQIAAEgASAAA/+0A&#10;DEFkb2JlX0NNAAH/7gAOQWRvYmUAZIAAAAAB/9sAhAAMCAgICQgMCQkMEQsKCxEVDwwMDxUYExMV&#10;ExMYEQwMDAwMDBEMDAwMDAwMDAwMDAwMDAwMDAwMDAwMDAwMDAwMAQ0LCw0ODRAODhAUDg4OFBQO&#10;Dg4OFBEMDAwMDBERDAwMDAwMEQwMDAwMDAwMDAwMDAwMDAwMDAwMDAwMDAwMDAz/wAARCACL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">
                <o:lock v:ext="edit" aspectratio="t"/>
                <v:shape id="Imagen 10" o:spid="_x0000_s1027" type="#_x0000_t75" style="position:absolute;width:24702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eH3CAAAA2wAAAA8AAABkcnMvZG93bnJldi54bWxEj02LwkAMhu+C/2GI4E2nepC16yh1F0Fl&#10;Pfhx2GPoxLbYyZTOqPXfm8PC3hLyfjxZrDpXqwe1ofJsYDJOQBHn3lZcGLicN6MPUCEiW6w9k4EX&#10;BVgt+70FptY/+UiPUyyUhHBI0UAZY5NqHfKSHIaxb4jldvWtwyhrW2jb4lPCXa2nSTLTDiuWhhIb&#10;+iopv53uTkrmPzTz2WWf6O+XPkyy3+t6540ZDrrsE1SkLv6L/9xbK/hCL7/IAHr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Xh9wgAAANsAAAAPAAAAAAAAAAAAAAAAAJ8C&#10;AABkcnMvZG93bnJldi54bWxQSwUGAAAAAAQABAD3AAAAjgMAAAAA&#10;">
                  <v:imagedata r:id="rId23" o:title="Sdoku"/>
                  <v:path arrowok="t"/>
                </v:shape>
                <v:shape id="Imagen 23" o:spid="_x0000_s1028" type="#_x0000_t75" style="position:absolute;top:6961;width:24834;height:4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gVrFAAAA2wAAAA8AAABkcnMvZG93bnJldi54bWxEj09rwkAUxO8Fv8PyhN50o6WlRFfRgMEe&#10;Cq1/QG+P7HMTzL4N2VXjt3cLQo/DzPyGmc47W4srtb5yrGA0TEAQF05XbBTstqvBJwgfkDXWjknB&#10;nTzMZ72XKaba3fiXrptgRISwT1FBGUKTSumLkiz6oWuIo3dyrcUQZWukbvEW4baW4yT5kBYrjgsl&#10;NpSVVJw3F6vgUO/zUZYvV/vDV94cf8h8v2dGqdd+t5iACNSF//CzvdYKxm/w9yX+AD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IFaxQAAANsAAAAPAAAAAAAAAAAAAAAA&#10;AJ8CAABkcnMvZG93bnJldi54bWxQSwUGAAAAAAQABAD3AAAAkQMAAAAA&#10;">
                  <v:imagedata r:id="rId24" o:title="Sdoku" croptop="22135f" cropbottom="30179f" grayscale="t" bilevel="t"/>
                  <v:path arrowok="t"/>
                </v:shape>
              </v:group>
            </w:pict>
          </mc:Fallback>
        </mc:AlternateContent>
      </w:r>
      <w:r w:rsidR="00601CC6" w:rsidRPr="00601CC6">
        <w:t>Entre nuestros proyect</w:t>
      </w:r>
      <w:r w:rsidR="00BF0B4B">
        <w:t>os, destacamos los siguientes:</w:t>
      </w:r>
    </w:p>
    <w:p w:rsidR="00B24CE5" w:rsidRDefault="00B24CE5" w:rsidP="00D243CF">
      <w:pPr>
        <w:pStyle w:val="Prrafodelista"/>
      </w:pPr>
    </w:p>
    <w:p w:rsidR="003678A7" w:rsidRDefault="00FD32C7" w:rsidP="00D243CF">
      <w:pPr>
        <w:pStyle w:val="Prrafodelista"/>
        <w:numPr>
          <w:ilvl w:val="0"/>
          <w:numId w:val="1"/>
        </w:numPr>
      </w:pPr>
      <w:r>
        <w:t>K-</w:t>
      </w:r>
      <w:proofErr w:type="spellStart"/>
      <w:r>
        <w:t>Li</w:t>
      </w:r>
      <w:r w:rsidR="00C80744">
        <w:t>GRAM</w:t>
      </w:r>
      <w:proofErr w:type="spellEnd"/>
      <w:r w:rsidR="00C80744">
        <w:t xml:space="preserve"> – </w:t>
      </w:r>
      <w:r w:rsidR="003678A7">
        <w:t xml:space="preserve"> </w:t>
      </w:r>
      <w:r w:rsidR="00C80744">
        <w:t xml:space="preserve">Plaza pública y escuela para adultos, </w:t>
      </w:r>
      <w:r w:rsidR="003678A7">
        <w:t xml:space="preserve"> </w:t>
      </w:r>
      <w:r w:rsidR="00C80744">
        <w:t xml:space="preserve">2.600 m², </w:t>
      </w:r>
      <w:r w:rsidR="003678A7">
        <w:t xml:space="preserve"> </w:t>
      </w:r>
      <w:proofErr w:type="spellStart"/>
      <w:r w:rsidR="00C80744">
        <w:t>Torrelavega</w:t>
      </w:r>
      <w:proofErr w:type="spellEnd"/>
      <w:r w:rsidR="00C80744">
        <w:t xml:space="preserve">, Cantabria </w:t>
      </w:r>
      <w:r w:rsidR="0025005C">
        <w:t>–</w:t>
      </w:r>
      <w:r w:rsidR="00C80744">
        <w:t xml:space="preserve"> 2009</w:t>
      </w:r>
      <w:r w:rsidR="003678A7">
        <w:t>.</w:t>
      </w:r>
    </w:p>
    <w:p w:rsidR="00121B39" w:rsidRPr="00121B39" w:rsidRDefault="00121B39" w:rsidP="00D243CF">
      <w:pPr>
        <w:pStyle w:val="Prrafodelista"/>
        <w:numPr>
          <w:ilvl w:val="0"/>
          <w:numId w:val="1"/>
        </w:numPr>
      </w:pPr>
      <w:r>
        <w:rPr>
          <w:bCs/>
        </w:rPr>
        <w:t xml:space="preserve">Vivienda en Calle </w:t>
      </w:r>
      <w:proofErr w:type="spellStart"/>
      <w:r>
        <w:rPr>
          <w:bCs/>
        </w:rPr>
        <w:t>Vallhonrat</w:t>
      </w:r>
      <w:proofErr w:type="spellEnd"/>
      <w:r>
        <w:rPr>
          <w:bCs/>
        </w:rPr>
        <w:t>, 85 m² + 30 m² terraza, Barcelona -2009.</w:t>
      </w:r>
    </w:p>
    <w:p w:rsidR="0025005C" w:rsidRDefault="0025005C" w:rsidP="00D243CF">
      <w:pPr>
        <w:pStyle w:val="Prrafodelista"/>
        <w:numPr>
          <w:ilvl w:val="0"/>
          <w:numId w:val="1"/>
        </w:numPr>
      </w:pPr>
      <w:r>
        <w:t xml:space="preserve">Acacia - </w:t>
      </w:r>
      <w:r w:rsidRPr="0025005C">
        <w:t xml:space="preserve">Conjunto Residencial </w:t>
      </w:r>
      <w:proofErr w:type="spellStart"/>
      <w:r w:rsidRPr="0025005C">
        <w:t>Interrelacional</w:t>
      </w:r>
      <w:proofErr w:type="spellEnd"/>
      <w:r w:rsidRPr="0025005C">
        <w:t xml:space="preserve"> </w:t>
      </w:r>
      <w:proofErr w:type="spellStart"/>
      <w:r w:rsidRPr="0025005C">
        <w:t>Senior</w:t>
      </w:r>
      <w:proofErr w:type="spellEnd"/>
      <w:r>
        <w:t xml:space="preserve">, </w:t>
      </w:r>
      <w:r w:rsidRPr="0025005C">
        <w:t>15.750</w:t>
      </w:r>
      <w:r>
        <w:t xml:space="preserve"> </w:t>
      </w:r>
      <w:r w:rsidRPr="0025005C">
        <w:t>m²</w:t>
      </w:r>
      <w:r>
        <w:t xml:space="preserve">, </w:t>
      </w:r>
      <w:proofErr w:type="spellStart"/>
      <w:r>
        <w:t>Sant</w:t>
      </w:r>
      <w:proofErr w:type="spellEnd"/>
      <w:r>
        <w:t xml:space="preserve"> Pere de </w:t>
      </w:r>
      <w:proofErr w:type="spellStart"/>
      <w:r>
        <w:t>Ribes</w:t>
      </w:r>
      <w:proofErr w:type="spellEnd"/>
      <w:r>
        <w:t xml:space="preserve"> – 2009</w:t>
      </w:r>
      <w:r w:rsidR="003678A7">
        <w:t>.</w:t>
      </w:r>
    </w:p>
    <w:p w:rsidR="00C05C84" w:rsidRDefault="00C05C84" w:rsidP="00D243CF">
      <w:pPr>
        <w:pStyle w:val="Prrafodelista"/>
        <w:numPr>
          <w:ilvl w:val="0"/>
          <w:numId w:val="1"/>
        </w:numPr>
      </w:pPr>
      <w:r w:rsidRPr="00C05C84">
        <w:t xml:space="preserve">Hospedería en la </w:t>
      </w:r>
      <w:r>
        <w:t>C</w:t>
      </w:r>
      <w:r w:rsidRPr="00C05C84">
        <w:t xml:space="preserve">iudad de la </w:t>
      </w:r>
      <w:r>
        <w:t>M</w:t>
      </w:r>
      <w:r w:rsidRPr="00C05C84">
        <w:t>úsica</w:t>
      </w:r>
      <w:r>
        <w:t>, 5,200 m², Villafranca de l</w:t>
      </w:r>
      <w:r w:rsidRPr="00C05C84">
        <w:t>os Barros</w:t>
      </w:r>
      <w:r>
        <w:t xml:space="preserve"> </w:t>
      </w:r>
      <w:r w:rsidR="003678A7">
        <w:t>–</w:t>
      </w:r>
      <w:r>
        <w:t xml:space="preserve"> 2009</w:t>
      </w:r>
      <w:r w:rsidR="003678A7">
        <w:t>.</w:t>
      </w:r>
    </w:p>
    <w:p w:rsidR="0025005C" w:rsidRPr="00F20430" w:rsidRDefault="003678A7" w:rsidP="00D243CF">
      <w:pPr>
        <w:pStyle w:val="Prrafodelista"/>
        <w:numPr>
          <w:ilvl w:val="0"/>
          <w:numId w:val="1"/>
        </w:numPr>
      </w:pPr>
      <w:r>
        <w:t xml:space="preserve">Es Molinar </w:t>
      </w:r>
      <w:r w:rsidR="001D116A" w:rsidRPr="001D116A">
        <w:t>Centro de Día y Vivienda Social para jubilados</w:t>
      </w:r>
      <w:r w:rsidR="001D116A">
        <w:t xml:space="preserve">, 8.400 m², Palma de Mallorca </w:t>
      </w:r>
      <w:r>
        <w:t>–</w:t>
      </w:r>
      <w:r w:rsidR="001D116A">
        <w:t xml:space="preserve"> 2009</w:t>
      </w:r>
      <w:r>
        <w:t>.</w:t>
      </w:r>
    </w:p>
    <w:p w:rsidR="00C80744" w:rsidRDefault="00C80744" w:rsidP="00D243CF">
      <w:pPr>
        <w:pStyle w:val="Prrafodelista"/>
        <w:numPr>
          <w:ilvl w:val="0"/>
          <w:numId w:val="1"/>
        </w:numPr>
      </w:pPr>
      <w:r>
        <w:t xml:space="preserve">I + I = T – Centro Internacional de Cultura Contemporánea  TABAKALERA, </w:t>
      </w:r>
      <w:r w:rsidR="0025005C">
        <w:t xml:space="preserve">26.300 </w:t>
      </w:r>
      <w:r>
        <w:t>m², Donostia-San Sebastián – 2008</w:t>
      </w:r>
      <w:r w:rsidR="003678A7">
        <w:t>.</w:t>
      </w:r>
    </w:p>
    <w:p w:rsidR="00C80744" w:rsidRDefault="00C80744" w:rsidP="00D243CF">
      <w:pPr>
        <w:pStyle w:val="Prrafodelista"/>
        <w:numPr>
          <w:ilvl w:val="0"/>
          <w:numId w:val="1"/>
        </w:numPr>
      </w:pPr>
      <w:r>
        <w:t xml:space="preserve">Parque Empresarial </w:t>
      </w:r>
      <w:r w:rsidRPr="00C80744">
        <w:t>Montcada</w:t>
      </w:r>
      <w:r>
        <w:t xml:space="preserve">, 126.040 m², Montcada i Reixac </w:t>
      </w:r>
      <w:r w:rsidR="0025005C">
        <w:t>–</w:t>
      </w:r>
      <w:r>
        <w:t xml:space="preserve"> 2008</w:t>
      </w:r>
      <w:r w:rsidR="003678A7">
        <w:t>.</w:t>
      </w:r>
    </w:p>
    <w:p w:rsidR="0025005C" w:rsidRDefault="0025005C" w:rsidP="00D243CF">
      <w:pPr>
        <w:pStyle w:val="Prrafodelista"/>
        <w:numPr>
          <w:ilvl w:val="0"/>
          <w:numId w:val="1"/>
        </w:numPr>
      </w:pPr>
      <w:r w:rsidRPr="0025005C">
        <w:t>Hotel de la Luz</w:t>
      </w:r>
      <w:r>
        <w:t xml:space="preserve"> - </w:t>
      </w:r>
      <w:r w:rsidRPr="0025005C">
        <w:t>Hotel 4 Estrellas</w:t>
      </w:r>
      <w:r>
        <w:t xml:space="preserve"> en la calle Diputación, 6.500 m</w:t>
      </w:r>
      <w:r w:rsidRPr="0025005C">
        <w:t>², Barcelona</w:t>
      </w:r>
      <w:r>
        <w:t xml:space="preserve"> </w:t>
      </w:r>
      <w:r w:rsidR="009449BC">
        <w:t>–</w:t>
      </w:r>
      <w:r>
        <w:t xml:space="preserve"> 2008</w:t>
      </w:r>
      <w:r w:rsidR="003678A7">
        <w:t>.</w:t>
      </w:r>
    </w:p>
    <w:p w:rsidR="009449BC" w:rsidRDefault="009449BC" w:rsidP="00D243CF">
      <w:pPr>
        <w:pStyle w:val="Prrafodelista"/>
        <w:numPr>
          <w:ilvl w:val="0"/>
          <w:numId w:val="1"/>
        </w:numPr>
      </w:pPr>
      <w:r>
        <w:t>Conjunto Residencial y Comercial El Puig, 10.060 m</w:t>
      </w:r>
      <w:r w:rsidRPr="0025005C">
        <w:t xml:space="preserve">², </w:t>
      </w:r>
      <w:r>
        <w:t>Valencia – 2008</w:t>
      </w:r>
      <w:r w:rsidR="003678A7">
        <w:t>.</w:t>
      </w:r>
    </w:p>
    <w:p w:rsidR="008C2AD8" w:rsidRDefault="008C2AD8" w:rsidP="008C2AD8">
      <w:pPr>
        <w:pStyle w:val="Prrafodelista"/>
        <w:numPr>
          <w:ilvl w:val="0"/>
          <w:numId w:val="1"/>
        </w:numPr>
      </w:pPr>
      <w:r w:rsidRPr="008C2AD8">
        <w:t>Plan parcial residencial del sector "</w:t>
      </w:r>
      <w:proofErr w:type="spellStart"/>
      <w:r w:rsidRPr="008C2AD8">
        <w:t>Racó</w:t>
      </w:r>
      <w:proofErr w:type="spellEnd"/>
      <w:r w:rsidRPr="008C2AD8">
        <w:t xml:space="preserve"> </w:t>
      </w:r>
      <w:proofErr w:type="spellStart"/>
      <w:r w:rsidRPr="008C2AD8">
        <w:t>Blau</w:t>
      </w:r>
      <w:proofErr w:type="spellEnd"/>
      <w:r w:rsidRPr="008C2AD8">
        <w:t>"</w:t>
      </w:r>
      <w:r>
        <w:t>, Blanes – 2008.</w:t>
      </w:r>
    </w:p>
    <w:p w:rsidR="009449BC" w:rsidRDefault="009449BC" w:rsidP="00D243CF">
      <w:pPr>
        <w:pStyle w:val="Prrafodelista"/>
        <w:numPr>
          <w:ilvl w:val="0"/>
          <w:numId w:val="1"/>
        </w:numPr>
      </w:pPr>
      <w:r>
        <w:t>Viviendas Diputación, 7.980 m</w:t>
      </w:r>
      <w:r w:rsidRPr="0025005C">
        <w:t>², Barcelona</w:t>
      </w:r>
      <w:r>
        <w:t xml:space="preserve"> </w:t>
      </w:r>
      <w:r w:rsidR="008977D3">
        <w:t>–</w:t>
      </w:r>
      <w:r>
        <w:t xml:space="preserve"> 2007</w:t>
      </w:r>
      <w:r w:rsidR="003678A7">
        <w:t>.</w:t>
      </w:r>
    </w:p>
    <w:p w:rsidR="008977D3" w:rsidRPr="00F20430" w:rsidRDefault="008977D3" w:rsidP="00D243CF">
      <w:pPr>
        <w:pStyle w:val="Prrafodelista"/>
        <w:numPr>
          <w:ilvl w:val="0"/>
          <w:numId w:val="1"/>
        </w:numPr>
      </w:pPr>
      <w:r>
        <w:t xml:space="preserve">Conjunto Residencial Sagunto, 31.290 m², Sagunto, Valencia </w:t>
      </w:r>
      <w:r w:rsidR="003678A7">
        <w:t>–</w:t>
      </w:r>
      <w:r>
        <w:t xml:space="preserve"> 2007</w:t>
      </w:r>
      <w:r w:rsidR="003678A7">
        <w:t>.</w:t>
      </w:r>
    </w:p>
    <w:p w:rsidR="00F20430" w:rsidRDefault="00FD32C7" w:rsidP="00D243CF">
      <w:pPr>
        <w:pStyle w:val="Prrafodelista"/>
        <w:numPr>
          <w:ilvl w:val="0"/>
          <w:numId w:val="1"/>
        </w:numPr>
      </w:pPr>
      <w:r>
        <w:t xml:space="preserve">Vivienda Calle </w:t>
      </w:r>
      <w:proofErr w:type="spellStart"/>
      <w:r>
        <w:t>À</w:t>
      </w:r>
      <w:r w:rsidR="00F20430">
        <w:t>laba</w:t>
      </w:r>
      <w:proofErr w:type="spellEnd"/>
      <w:r w:rsidR="00F20430">
        <w:t xml:space="preserve">, 75 m², </w:t>
      </w:r>
      <w:r w:rsidR="00F20430" w:rsidRPr="00F20430">
        <w:t>Barcelona</w:t>
      </w:r>
      <w:r w:rsidR="00F20430">
        <w:t xml:space="preserve"> </w:t>
      </w:r>
      <w:r w:rsidR="00EC0213">
        <w:t>–</w:t>
      </w:r>
      <w:r w:rsidR="00F20430">
        <w:t xml:space="preserve"> </w:t>
      </w:r>
      <w:r w:rsidR="00F20430" w:rsidRPr="00F20430">
        <w:t>2007</w:t>
      </w:r>
      <w:r w:rsidR="003678A7">
        <w:t>.</w:t>
      </w:r>
    </w:p>
    <w:p w:rsidR="00121B39" w:rsidRDefault="00121B39" w:rsidP="00D243CF">
      <w:pPr>
        <w:pStyle w:val="Prrafodelista"/>
        <w:numPr>
          <w:ilvl w:val="0"/>
          <w:numId w:val="1"/>
        </w:numPr>
      </w:pPr>
      <w:r>
        <w:t xml:space="preserve">Plan de Expansión Urbana de </w:t>
      </w:r>
      <w:proofErr w:type="spellStart"/>
      <w:r>
        <w:t>Calahuerta</w:t>
      </w:r>
      <w:proofErr w:type="spellEnd"/>
      <w:r>
        <w:t xml:space="preserve">, 175,509 m², Calahorra, La Rioja – 2007. </w:t>
      </w:r>
    </w:p>
    <w:p w:rsidR="00F45134" w:rsidRDefault="00F45134" w:rsidP="00F45134">
      <w:pPr>
        <w:pStyle w:val="Prrafodelista"/>
        <w:numPr>
          <w:ilvl w:val="0"/>
          <w:numId w:val="1"/>
        </w:numPr>
      </w:pPr>
      <w:proofErr w:type="spellStart"/>
      <w:r>
        <w:t>Pati</w:t>
      </w:r>
      <w:proofErr w:type="spellEnd"/>
      <w:r>
        <w:t xml:space="preserve"> </w:t>
      </w:r>
      <w:proofErr w:type="spellStart"/>
      <w:r>
        <w:t>l'E</w:t>
      </w:r>
      <w:r w:rsidRPr="00F45134">
        <w:t>ixample</w:t>
      </w:r>
      <w:proofErr w:type="spellEnd"/>
      <w:r>
        <w:t>, 2.510 m², Barcelona – 2007.</w:t>
      </w:r>
    </w:p>
    <w:p w:rsidR="00F45134" w:rsidRDefault="00F45134" w:rsidP="00F45134">
      <w:pPr>
        <w:pStyle w:val="Prrafodelista"/>
        <w:numPr>
          <w:ilvl w:val="0"/>
          <w:numId w:val="1"/>
        </w:numPr>
      </w:pPr>
      <w:r w:rsidRPr="00F45134">
        <w:t>LH678 - vivienda social</w:t>
      </w:r>
      <w:r>
        <w:t>, 23.714,40 m², Santander, Cantabria – 2007.</w:t>
      </w:r>
    </w:p>
    <w:p w:rsidR="008C2AD8" w:rsidRDefault="008C2AD8" w:rsidP="008C2AD8">
      <w:pPr>
        <w:pStyle w:val="Prrafodelista"/>
        <w:numPr>
          <w:ilvl w:val="0"/>
          <w:numId w:val="1"/>
        </w:numPr>
      </w:pPr>
      <w:r w:rsidRPr="008C2AD8">
        <w:t xml:space="preserve">Plan </w:t>
      </w:r>
      <w:r>
        <w:t>parcial industrial del sector "Can V</w:t>
      </w:r>
      <w:r w:rsidRPr="008C2AD8">
        <w:t>alls"</w:t>
      </w:r>
      <w:r>
        <w:t>, Barcelona – 2007.</w:t>
      </w:r>
    </w:p>
    <w:p w:rsidR="00EC0213" w:rsidRDefault="00EC0213" w:rsidP="00D243CF">
      <w:pPr>
        <w:pStyle w:val="Prrafodelista"/>
        <w:numPr>
          <w:ilvl w:val="0"/>
          <w:numId w:val="1"/>
        </w:numPr>
      </w:pPr>
      <w:r>
        <w:t xml:space="preserve">Viviendas Port </w:t>
      </w:r>
      <w:proofErr w:type="spellStart"/>
      <w:r>
        <w:t>Vall</w:t>
      </w:r>
      <w:proofErr w:type="spellEnd"/>
      <w:r>
        <w:t xml:space="preserve"> </w:t>
      </w:r>
      <w:proofErr w:type="spellStart"/>
      <w:r>
        <w:t>Balís</w:t>
      </w:r>
      <w:proofErr w:type="spellEnd"/>
      <w:r>
        <w:t xml:space="preserve">, 19.540 m², </w:t>
      </w:r>
      <w:proofErr w:type="spellStart"/>
      <w:r>
        <w:t>Sant</w:t>
      </w:r>
      <w:proofErr w:type="spellEnd"/>
      <w:r>
        <w:t xml:space="preserve"> Andreu de </w:t>
      </w:r>
      <w:proofErr w:type="spellStart"/>
      <w:r>
        <w:t>Llavaneres</w:t>
      </w:r>
      <w:proofErr w:type="spellEnd"/>
      <w:r>
        <w:t xml:space="preserve">, Barcelona </w:t>
      </w:r>
      <w:r w:rsidR="003678A7">
        <w:t>–</w:t>
      </w:r>
      <w:r>
        <w:t xml:space="preserve"> 2006</w:t>
      </w:r>
      <w:r w:rsidR="003678A7">
        <w:t>.</w:t>
      </w:r>
    </w:p>
    <w:p w:rsidR="008C2AD8" w:rsidRDefault="008C2AD8" w:rsidP="008C2AD8">
      <w:pPr>
        <w:pStyle w:val="Prrafodelista"/>
        <w:numPr>
          <w:ilvl w:val="0"/>
          <w:numId w:val="1"/>
        </w:numPr>
      </w:pPr>
      <w:r w:rsidRPr="008C2AD8">
        <w:t>Conjunto residencial y comercial</w:t>
      </w:r>
      <w:r>
        <w:t xml:space="preserve"> “Flor </w:t>
      </w:r>
      <w:proofErr w:type="spellStart"/>
      <w:r>
        <w:t>d'A</w:t>
      </w:r>
      <w:r w:rsidRPr="008C2AD8">
        <w:t>igua</w:t>
      </w:r>
      <w:proofErr w:type="spellEnd"/>
      <w:r>
        <w:t>”, Figueres, Girona – 2006.</w:t>
      </w:r>
    </w:p>
    <w:p w:rsidR="00F20430" w:rsidRDefault="0025005C" w:rsidP="00D243CF">
      <w:pPr>
        <w:pStyle w:val="Prrafodelista"/>
        <w:numPr>
          <w:ilvl w:val="0"/>
          <w:numId w:val="1"/>
        </w:numPr>
      </w:pPr>
      <w:r>
        <w:t xml:space="preserve">SDOKU Vivienda Social para jóvenes, 630 m², Madrid </w:t>
      </w:r>
      <w:r w:rsidR="009449BC">
        <w:t>–</w:t>
      </w:r>
      <w:r>
        <w:t xml:space="preserve"> 2006</w:t>
      </w:r>
      <w:r w:rsidR="003678A7">
        <w:t>.</w:t>
      </w:r>
    </w:p>
    <w:p w:rsidR="008977D3" w:rsidRDefault="008977D3" w:rsidP="00D243CF">
      <w:pPr>
        <w:pStyle w:val="Prrafodelista"/>
        <w:numPr>
          <w:ilvl w:val="0"/>
          <w:numId w:val="1"/>
        </w:numPr>
      </w:pPr>
      <w:r>
        <w:t xml:space="preserve">Residencial Las Terrazas de Rocas Blancas, 11,760 m², Benalmádena, Málaga </w:t>
      </w:r>
      <w:r w:rsidR="003678A7">
        <w:t>–</w:t>
      </w:r>
      <w:r>
        <w:t xml:space="preserve"> 2006</w:t>
      </w:r>
      <w:r w:rsidR="003678A7">
        <w:t>.</w:t>
      </w:r>
    </w:p>
    <w:p w:rsidR="00532F2C" w:rsidRDefault="009449BC" w:rsidP="00D243CF">
      <w:pPr>
        <w:pStyle w:val="Prrafodelista"/>
        <w:numPr>
          <w:ilvl w:val="0"/>
          <w:numId w:val="1"/>
        </w:numPr>
      </w:pPr>
      <w:r>
        <w:t xml:space="preserve">PG45 – </w:t>
      </w:r>
      <w:r w:rsidR="00EC0213">
        <w:t xml:space="preserve">Viviendas de Lujo en </w:t>
      </w:r>
      <w:proofErr w:type="spellStart"/>
      <w:r>
        <w:t>Passeig</w:t>
      </w:r>
      <w:proofErr w:type="spellEnd"/>
      <w:r>
        <w:t xml:space="preserve"> de </w:t>
      </w:r>
      <w:proofErr w:type="spellStart"/>
      <w:r>
        <w:t>Gràcia</w:t>
      </w:r>
      <w:proofErr w:type="spellEnd"/>
      <w:r w:rsidR="00EC0213">
        <w:t xml:space="preserve">, 3.205 m², Barcelona </w:t>
      </w:r>
      <w:r w:rsidR="00BE70F3">
        <w:t>–</w:t>
      </w:r>
      <w:r w:rsidR="00EC0213">
        <w:t xml:space="preserve"> 2004</w:t>
      </w:r>
      <w:r w:rsidR="003678A7">
        <w:t>.</w:t>
      </w:r>
    </w:p>
    <w:p w:rsidR="00F45134" w:rsidRDefault="00F45134" w:rsidP="00F45134">
      <w:pPr>
        <w:pStyle w:val="Prrafodelista"/>
        <w:numPr>
          <w:ilvl w:val="0"/>
          <w:numId w:val="1"/>
        </w:numPr>
      </w:pPr>
      <w:proofErr w:type="spellStart"/>
      <w:r w:rsidRPr="00F45134">
        <w:t>Jardins</w:t>
      </w:r>
      <w:proofErr w:type="spellEnd"/>
      <w:r w:rsidRPr="00F45134">
        <w:t xml:space="preserve"> de </w:t>
      </w:r>
      <w:proofErr w:type="spellStart"/>
      <w:r w:rsidRPr="00F45134">
        <w:t>Raset</w:t>
      </w:r>
      <w:proofErr w:type="spellEnd"/>
      <w:r>
        <w:t xml:space="preserve"> - </w:t>
      </w:r>
      <w:proofErr w:type="spellStart"/>
      <w:r w:rsidRPr="00F45134">
        <w:t>Cervià</w:t>
      </w:r>
      <w:proofErr w:type="spellEnd"/>
      <w:r w:rsidRPr="00F45134">
        <w:t xml:space="preserve"> de Ter</w:t>
      </w:r>
      <w:r>
        <w:t xml:space="preserve">, 2.000 m², </w:t>
      </w:r>
      <w:r w:rsidRPr="00F45134">
        <w:t>Girona</w:t>
      </w:r>
      <w:r>
        <w:t xml:space="preserve"> - 2000.</w:t>
      </w:r>
    </w:p>
    <w:p w:rsidR="00770156" w:rsidRDefault="00770156" w:rsidP="00F45134">
      <w:pPr>
        <w:pStyle w:val="Prrafodelista"/>
        <w:numPr>
          <w:ilvl w:val="0"/>
          <w:numId w:val="1"/>
        </w:numPr>
      </w:pPr>
      <w:r>
        <w:t xml:space="preserve">Vivienda Social en la Costa, </w:t>
      </w:r>
      <w:proofErr w:type="spellStart"/>
      <w:r>
        <w:t>Rovinj</w:t>
      </w:r>
      <w:proofErr w:type="spellEnd"/>
      <w:r>
        <w:t>, Croacia – 1999.</w:t>
      </w:r>
    </w:p>
    <w:p w:rsidR="00B61FE0" w:rsidRDefault="00532F2C" w:rsidP="00532F2C">
      <w:pPr>
        <w:pStyle w:val="Prrafodelista"/>
        <w:numPr>
          <w:ilvl w:val="0"/>
          <w:numId w:val="1"/>
        </w:numPr>
      </w:pPr>
      <w:r w:rsidRPr="00BE70F3">
        <w:t>Reordenamiento Urbano Eje Oeste. Tesalónica. Grecia</w:t>
      </w:r>
      <w:r>
        <w:t xml:space="preserve"> - </w:t>
      </w:r>
      <w:r w:rsidRPr="00BE70F3">
        <w:t>1997.</w:t>
      </w:r>
    </w:p>
    <w:p w:rsidR="00B61FE0" w:rsidRDefault="00B61FE0" w:rsidP="00CB4110">
      <w:pPr>
        <w:pStyle w:val="Ttulo2"/>
        <w:jc w:val="left"/>
      </w:pPr>
      <w:r>
        <w:br w:type="page"/>
      </w:r>
      <w:r w:rsidR="00CB4110">
        <w:lastRenderedPageBreak/>
        <w:t>EQUIPO</w:t>
      </w:r>
      <w:r w:rsidR="00CB4110" w:rsidRPr="00CB4110">
        <w:rPr>
          <w:noProof/>
          <w:lang w:eastAsia="es-ES"/>
        </w:rPr>
        <w:t xml:space="preserve"> </w:t>
      </w:r>
      <w:r w:rsidR="005E19C0">
        <w:rPr>
          <w:noProof/>
          <w:lang w:eastAsia="es-ES"/>
        </w:rPr>
        <w:t>[X.T]e·a+d</w:t>
      </w:r>
    </w:p>
    <w:p w:rsidR="00B24CE5" w:rsidRPr="00D0665B" w:rsidRDefault="003D08DE" w:rsidP="005E19C0">
      <w:pPr>
        <w:pStyle w:val="Ttulo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editId="2206D0F9">
                <wp:simplePos x="0" y="0"/>
                <wp:positionH relativeFrom="column">
                  <wp:posOffset>1438275</wp:posOffset>
                </wp:positionH>
                <wp:positionV relativeFrom="paragraph">
                  <wp:posOffset>-4077335</wp:posOffset>
                </wp:positionV>
                <wp:extent cx="3974400" cy="2880000"/>
                <wp:effectExtent l="0" t="0" r="0" b="0"/>
                <wp:wrapNone/>
                <wp:docPr id="77" name="77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74400" cy="2880000"/>
                          <a:chOff x="0" y="0"/>
                          <a:chExt cx="4902776" cy="3553690"/>
                        </a:xfrm>
                      </wpg:grpSpPr>
                      <pic:pic xmlns:pic="http://schemas.openxmlformats.org/drawingml/2006/picture">
                        <pic:nvPicPr>
                          <pic:cNvPr id="64" name="Imagen 64" descr="D:\Proyectos\XTEad\E-Imax\03-CV\img\Es Molinar 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76" cy="35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n 65" descr="D:\Proyectos\XTEad\E-Imax\03-CV\img\Es Molinar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63" b="13493"/>
                          <a:stretch/>
                        </pic:blipFill>
                        <pic:spPr bwMode="auto">
                          <a:xfrm>
                            <a:off x="0" y="2566554"/>
                            <a:ext cx="4834465" cy="4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7 Grupo" o:spid="_x0000_s1026" style="position:absolute;margin-left:113.25pt;margin-top:-321.05pt;width:312.95pt;height:226.75pt;z-index:251707392;mso-width-relative:margin;mso-height-relative:margin" coordsize="49027,35536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yiiiuU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H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7AAAAAFJnaHRsb25nAAADE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B04QklNBAwAAAAAERAAAAABAAAAoAAAAHQA&#10;AAHgAADZgAAAEPQAGAAB/9j/4AAQSkZJRgABAgAASABIAAD/7QAMQWRvYmVfQ00AAf/uAA5BZG9i&#10;ZQBkgAAAAAH/2wCEAAwICAgJCAwJCQwRCwoLERUPDAwPFRgTExUTExgRDAwMDAwMEQwMDAwMDAwM&#10;DAwMDAwMDAwMDAwMDAwMDAwMDAwBDQsLDQ4NEA4OEBQODg4UFA4ODg4UEQwMDAwMEREMDAwMDAwR&#10;DAwMDAwMDAwMDAwMDAwMDAwMDAwMDAwMDAwMDP/AABEIAH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ZGM9Imh0dHA6Ly9wdXJsLm9yZy9kYy9lbGVtZW50cy8x&#10;LjEvIiB4bWxuczpwaG90b3Nob3A9Imh0dHA6Ly9ucy5hZG9iZS5jb20vcGhvdG9zaG9wLzEuMC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">
                <o:lock v:ext="edit" aspectratio="t"/>
                <v:shape id="Imagen 64" o:spid="_x0000_s1027" type="#_x0000_t75" style="position:absolute;width:49027;height:35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bRfGAAAA2wAAAA8AAABkcnMvZG93bnJldi54bWxEj0FrwkAUhO8F/8PyBC+l2agllNRVpKDt&#10;wUujFHJ7zb4mwezbkN0m0V/vFgoeh5n5hlltRtOInjpXW1Ywj2IQxIXVNZcKTsfd0wsI55E1NpZJ&#10;wYUcbNaThxWm2g78SX3mSxEg7FJUUHnfplK6oiKDLrItcfB+bGfQB9mVUnc4BLhp5CKOE2mw5rBQ&#10;YUtvFRXn7NcoyHZfrp0n+2WevOcUf18Pj/tLodRsOm5fQXga/T383/7QCpJn+PsSf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ZtF8YAAADbAAAADwAAAAAAAAAAAAAA&#10;AACfAgAAZHJzL2Rvd25yZXYueG1sUEsFBgAAAAAEAAQA9wAAAJIDAAAAAA==&#10;">
                  <v:imagedata r:id="rId28" o:title="Es Molinar A"/>
                  <v:path arrowok="t"/>
                </v:shape>
                <v:shape id="Imagen 65" o:spid="_x0000_s1028" type="#_x0000_t75" style="position:absolute;top:25665;width:48344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7W7FAAAA2wAAAA8AAABkcnMvZG93bnJldi54bWxEj09rwkAUxO8Fv8PyhN7qxkKlRNdQhECo&#10;evAP5vqafc2GZt+G7KrRT98tFDwOM/MbZpENthUX6n3jWMF0koAgrpxuuFZwPOQv7yB8QNbYOiYF&#10;N/KQLUdPC0y1u/KOLvtQiwhhn6ICE0KXSukrQxb9xHXE0ft2vcUQZV9L3eM1wm0rX5NkJi02HBcM&#10;drQyVP3sz1bBvVzn5a6VnyXdvw5mw8Xpti2Ueh4PH3MQgYbwCP+3C61g9gZ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O1uxQAAANsAAAAPAAAAAAAAAAAAAAAA&#10;AJ8CAABkcnMvZG93bnJldi54bWxQSwUGAAAAAAQABAD3AAAAkQMAAAAA&#10;">
                  <v:imagedata r:id="rId29" o:title="Es Molinar A" croptop="47358f" cropbottom="8843f" grayscale="t" bilevel="t"/>
                  <v:path arrowok="t"/>
                </v:shape>
              </v:group>
            </w:pict>
          </mc:Fallback>
        </mc:AlternateContent>
      </w:r>
      <w:r w:rsidR="00B61FE0">
        <w:br w:type="page"/>
      </w:r>
      <w:r w:rsidR="004D7545" w:rsidRPr="00D0665B">
        <w:lastRenderedPageBreak/>
        <w:t>Le</w:t>
      </w:r>
      <w:r w:rsidR="00956885" w:rsidRPr="00D0665B">
        <w:t>o</w:t>
      </w:r>
      <w:r w:rsidR="00B24CE5" w:rsidRPr="00D0665B">
        <w:t xml:space="preserve"> Machicao Barrionuevo</w:t>
      </w:r>
    </w:p>
    <w:p w:rsidR="00956885" w:rsidRDefault="003D08DE" w:rsidP="00956885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editId="3742FF99">
                <wp:simplePos x="0" y="0"/>
                <wp:positionH relativeFrom="column">
                  <wp:posOffset>2213783</wp:posOffset>
                </wp:positionH>
                <wp:positionV relativeFrom="paragraph">
                  <wp:posOffset>-4192385</wp:posOffset>
                </wp:positionV>
                <wp:extent cx="3157387" cy="2520000"/>
                <wp:effectExtent l="0" t="0" r="0" b="0"/>
                <wp:wrapNone/>
                <wp:docPr id="78" name="78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57387" cy="2520000"/>
                          <a:chOff x="0" y="0"/>
                          <a:chExt cx="2691245" cy="2149954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D:\Proyectos\XTEad\E-Imax\03-CV\img\PG45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45" cy="214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19" descr="D:\Proyectos\XTEad\E-Imax\03-CV\img\PG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8" b="70505"/>
                          <a:stretch/>
                        </pic:blipFill>
                        <pic:spPr bwMode="auto">
                          <a:xfrm>
                            <a:off x="0" y="374073"/>
                            <a:ext cx="2668148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8 Grupo" o:spid="_x0000_s1026" style="position:absolute;margin-left:174.3pt;margin-top:-330.1pt;width:248.6pt;height:198.45pt;z-index:251674624;mso-width-relative:margin;mso-height-relative:margin" coordsize="26912,2149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g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cAAAAAUmdodGxvbmcAAAMT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ThCSU0EDAAAAAARjAAAAAEAAACg&#10;AAAAgAAAAeAAAPAAAAARcAAYAAH/2P/gABBKRklGAAECAABIAEgAAP/tAAxBZG9iZV9DTQAB/+4A&#10;DkFkb2JlAGSAAAAAAf/bAIQADAgICAkIDAkJDBELCgsRFQ8MDA8VGBMTFRMTGBEMDAwMDAwRDAwM&#10;DAwMDAwMDAwMDAwMDAwMDAwMDAwMDAwMDAENCwsNDg0QDg4QFA4ODhQUDg4ODhQRDAwMDAwREQwM&#10;DAwMDBEMDAwMDAwMDAwMDAwMDAwMDAwMDAwMDAwMDAwM/8AAEQgAg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AwNzg5M0U2NDhGQTkxQkQyOTBC&#10;QTNDMzk4NzNEMjZBIi8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">
                <o:lock v:ext="edit" aspectratio="t"/>
                <v:shape id="Imagen 13" o:spid="_x0000_s1027" type="#_x0000_t75" style="position:absolute;width:26912;height:2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CffCAAAA2wAAAA8AAABkcnMvZG93bnJldi54bWxET9tqwkAQfS/0H5Yp9K1uakUkukqpBFpa&#10;Icbg85Adk9DsbMhuLv17tyD4Nodznc1uMo0YqHO1ZQWvswgEcWF1zaWC/JS8rEA4j6yxsUwK/sjB&#10;bvv4sMFY25GPNGS+FCGEXYwKKu/bWEpXVGTQzWxLHLiL7Qz6ALtS6g7HEG4aOY+ipTRYc2iosKWP&#10;iorfrDcKDvvzz5fU8+8+3ydpnZvysEhTpZ6fpvc1CE+Tv4tv7k8d5r/B/y/hALm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3gn3wgAAANsAAAAPAAAAAAAAAAAAAAAAAJ8C&#10;AABkcnMvZG93bnJldi54bWxQSwUGAAAAAAQABAD3AAAAjgMAAAAA&#10;">
                  <v:imagedata r:id="rId33" o:title="PG45"/>
                  <v:path arrowok="t"/>
                </v:shape>
                <v:shape id="Imagen 19" o:spid="_x0000_s1028" type="#_x0000_t75" style="position:absolute;top:3740;width:26681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41CG+AAAA2wAAAA8AAABkcnMvZG93bnJldi54bWxET82KwjAQvi/4DmEEb2vqHlytRhFF8OJh&#10;1QcYmrEpNpOQxLa+/UZY2Nt8fL+z3g62FR2F2DhWMJsWIIgrpxuuFdyux88FiJiQNbaOScGLImw3&#10;o481ltr1/EPdJdUih3AsUYFJyZdSxsqQxTh1njhzdxcspgxDLXXAPofbVn4VxVxabDg3GPS0N1Q9&#10;Lk+rwA594LOf3b8bk17+HA7HqjsoNRkPuxWIREP6F/+5TzrPX8L7l3yA3P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u41CG+AAAA2wAAAA8AAAAAAAAAAAAAAAAAnwIAAGRy&#10;cy9kb3ducmV2LnhtbFBLBQYAAAAABAAEAPcAAACKAwAAAAA=&#10;">
                  <v:imagedata r:id="rId34" o:title="PG45" croptop="10373f" cropbottom="46206f" grayscale="t" bilevel="t"/>
                  <v:path arrowok="t"/>
                </v:shape>
              </v:group>
            </w:pict>
          </mc:Fallback>
        </mc:AlternateContent>
      </w:r>
      <w:r w:rsidR="00956885">
        <w:t>Lima, 1965.</w:t>
      </w:r>
    </w:p>
    <w:p w:rsidR="00956885" w:rsidRDefault="00956885" w:rsidP="00956885">
      <w:r>
        <w:t>Arquitecto (1992), FAUA-UNI.  Perú.</w:t>
      </w:r>
    </w:p>
    <w:p w:rsidR="00956885" w:rsidRDefault="00956885" w:rsidP="00956885">
      <w:r>
        <w:t>Estudios de Doctorado (1999), ETSAB-UPC.  Barcelona.</w:t>
      </w:r>
    </w:p>
    <w:p w:rsidR="00956885" w:rsidRDefault="00956885" w:rsidP="00956885">
      <w:r>
        <w:t>Estudios de Máster (2000), ETSAB-UPC.  Barcelona.</w:t>
      </w:r>
    </w:p>
    <w:p w:rsidR="004910A2" w:rsidRPr="004910A2" w:rsidRDefault="00956885" w:rsidP="00956885">
      <w:r>
        <w:t>Reside en Barcelona desde 1996.</w:t>
      </w:r>
    </w:p>
    <w:p w:rsidR="00956885" w:rsidRDefault="00956885" w:rsidP="00D243CF">
      <w:r>
        <w:t>H</w:t>
      </w:r>
      <w:r w:rsidRPr="00956885">
        <w:t>a</w:t>
      </w:r>
      <w:r>
        <w:t xml:space="preserve"> colaborado con empresas como: </w:t>
      </w:r>
      <w:r w:rsidRPr="00956885">
        <w:t xml:space="preserve">SOB Arquitectos, </w:t>
      </w:r>
      <w:proofErr w:type="spellStart"/>
      <w:r w:rsidRPr="00956885">
        <w:t>Rius</w:t>
      </w:r>
      <w:proofErr w:type="spellEnd"/>
      <w:r w:rsidRPr="00956885">
        <w:t xml:space="preserve"> &amp; </w:t>
      </w:r>
      <w:proofErr w:type="spellStart"/>
      <w:r w:rsidRPr="00956885">
        <w:t>Sisquella</w:t>
      </w:r>
      <w:proofErr w:type="spellEnd"/>
      <w:r w:rsidRPr="00956885">
        <w:t xml:space="preserve"> Arquitectos, OMA </w:t>
      </w:r>
      <w:proofErr w:type="spellStart"/>
      <w:r w:rsidRPr="00956885">
        <w:t>Arquitectes</w:t>
      </w:r>
      <w:proofErr w:type="spellEnd"/>
      <w:r w:rsidRPr="00956885">
        <w:t xml:space="preserve"> </w:t>
      </w:r>
      <w:proofErr w:type="spellStart"/>
      <w:r w:rsidRPr="00956885">
        <w:t>Associats</w:t>
      </w:r>
      <w:proofErr w:type="spellEnd"/>
      <w:r w:rsidRPr="00956885">
        <w:t xml:space="preserve"> en Barcelona y MACH Asociados, CGN Arquitectos y la Dirección Nacional de Turismo en Lima, entre otros.</w:t>
      </w:r>
    </w:p>
    <w:p w:rsidR="00956885" w:rsidRDefault="00956885" w:rsidP="00956885">
      <w:r w:rsidRPr="00956885">
        <w:t>Algunos de los proyectos en los que ha participado son los siguientes</w:t>
      </w:r>
    </w:p>
    <w:p w:rsidR="00BE70F3" w:rsidRPr="00BE70F3" w:rsidRDefault="00BE70F3" w:rsidP="00956885">
      <w:pPr>
        <w:pStyle w:val="Prrafodelista"/>
        <w:numPr>
          <w:ilvl w:val="0"/>
          <w:numId w:val="7"/>
        </w:numPr>
      </w:pPr>
      <w:r>
        <w:t xml:space="preserve">Sede </w:t>
      </w:r>
      <w:r w:rsidRPr="00BE70F3">
        <w:t xml:space="preserve">CIRSA. </w:t>
      </w:r>
      <w:r>
        <w:tab/>
      </w:r>
      <w:r>
        <w:tab/>
      </w:r>
      <w:r>
        <w:tab/>
      </w:r>
      <w:r w:rsidRPr="00BE70F3">
        <w:t xml:space="preserve">2001. </w:t>
      </w:r>
      <w:r>
        <w:tab/>
      </w:r>
      <w:r>
        <w:tab/>
      </w:r>
      <w:r w:rsidRPr="00BE70F3">
        <w:t>Terrassa. España.</w:t>
      </w:r>
    </w:p>
    <w:p w:rsidR="00BE70F3" w:rsidRPr="00BE70F3" w:rsidRDefault="00BE70F3" w:rsidP="00D243CF">
      <w:pPr>
        <w:pStyle w:val="Prrafodelista"/>
        <w:numPr>
          <w:ilvl w:val="0"/>
          <w:numId w:val="7"/>
        </w:numPr>
      </w:pPr>
      <w:r>
        <w:t xml:space="preserve">Plaza San </w:t>
      </w:r>
      <w:r w:rsidRPr="00BE70F3">
        <w:t xml:space="preserve">Francisco. </w:t>
      </w:r>
      <w:r>
        <w:tab/>
      </w:r>
      <w:r>
        <w:tab/>
      </w:r>
      <w:r w:rsidR="00F64364">
        <w:tab/>
      </w:r>
      <w:r w:rsidRPr="00BE70F3">
        <w:t xml:space="preserve">2000. </w:t>
      </w:r>
      <w:r>
        <w:tab/>
      </w:r>
      <w:r>
        <w:tab/>
      </w:r>
      <w:r w:rsidRPr="00BE70F3">
        <w:t>Cusco. Perú.</w:t>
      </w:r>
    </w:p>
    <w:p w:rsidR="00BE70F3" w:rsidRPr="00BE70F3" w:rsidRDefault="00BE70F3" w:rsidP="00D243CF">
      <w:pPr>
        <w:pStyle w:val="Prrafodelista"/>
        <w:numPr>
          <w:ilvl w:val="0"/>
          <w:numId w:val="7"/>
        </w:numPr>
      </w:pPr>
      <w:r>
        <w:t>Museo del Pueblo.</w:t>
      </w:r>
      <w:r w:rsidRPr="00BE70F3">
        <w:t xml:space="preserve"> </w:t>
      </w:r>
      <w:r>
        <w:tab/>
      </w:r>
      <w:r>
        <w:tab/>
      </w:r>
      <w:r w:rsidR="00F64364">
        <w:tab/>
      </w:r>
      <w:r w:rsidRPr="00BE70F3">
        <w:t>1999.</w:t>
      </w:r>
      <w:r>
        <w:tab/>
      </w:r>
      <w:r>
        <w:tab/>
      </w:r>
      <w:r w:rsidRPr="00BE70F3">
        <w:t>Libia.</w:t>
      </w:r>
    </w:p>
    <w:p w:rsidR="00BE70F3" w:rsidRPr="00BE70F3" w:rsidRDefault="00BE70F3" w:rsidP="00D243CF">
      <w:pPr>
        <w:pStyle w:val="Prrafodelista"/>
        <w:numPr>
          <w:ilvl w:val="0"/>
          <w:numId w:val="7"/>
        </w:numPr>
      </w:pPr>
      <w:r>
        <w:t>Sede Inmobiliaria Colonial.</w:t>
      </w:r>
      <w:r w:rsidR="00F64364">
        <w:tab/>
      </w:r>
      <w:r w:rsidR="00F64364">
        <w:tab/>
      </w:r>
      <w:r w:rsidRPr="00BE70F3">
        <w:t xml:space="preserve">1998-2000. </w:t>
      </w:r>
      <w:r w:rsidR="00F64364">
        <w:tab/>
      </w:r>
      <w:r w:rsidRPr="00BE70F3">
        <w:t>Barcelona. España.</w:t>
      </w:r>
    </w:p>
    <w:p w:rsidR="00BE70F3" w:rsidRDefault="00BE70F3" w:rsidP="00D243CF">
      <w:pPr>
        <w:pStyle w:val="Prrafodelista"/>
        <w:numPr>
          <w:ilvl w:val="0"/>
          <w:numId w:val="7"/>
        </w:numPr>
      </w:pPr>
      <w:r w:rsidRPr="00BE70F3">
        <w:t xml:space="preserve">Hospital de Ventanilla. </w:t>
      </w:r>
      <w:r w:rsidR="00956885">
        <w:tab/>
      </w:r>
      <w:r w:rsidR="00956885">
        <w:tab/>
      </w:r>
      <w:r w:rsidRPr="00BE70F3">
        <w:t xml:space="preserve">1998. </w:t>
      </w:r>
      <w:r w:rsidR="00F64364">
        <w:tab/>
      </w:r>
      <w:r w:rsidR="00F64364">
        <w:tab/>
      </w:r>
      <w:r w:rsidRPr="00BE70F3">
        <w:t>Callao. Perú.</w:t>
      </w:r>
    </w:p>
    <w:p w:rsidR="00883804" w:rsidRPr="00BE70F3" w:rsidRDefault="00883804" w:rsidP="00883804">
      <w:pPr>
        <w:pStyle w:val="Prrafodelista"/>
        <w:numPr>
          <w:ilvl w:val="0"/>
          <w:numId w:val="7"/>
        </w:numPr>
      </w:pPr>
      <w:r>
        <w:t>Implantación Urbana SEDAPAL.</w:t>
      </w:r>
      <w:r w:rsidRPr="00BE70F3">
        <w:t xml:space="preserve"> </w:t>
      </w:r>
      <w:r>
        <w:tab/>
      </w:r>
      <w:r w:rsidRPr="00BE70F3">
        <w:t xml:space="preserve">1995-1996. </w:t>
      </w:r>
      <w:r>
        <w:tab/>
      </w:r>
      <w:r w:rsidRPr="00BE70F3">
        <w:t>Lima. Perú.</w:t>
      </w:r>
    </w:p>
    <w:p w:rsidR="00883804" w:rsidRPr="00BE70F3" w:rsidRDefault="00883804" w:rsidP="00883804">
      <w:pPr>
        <w:pStyle w:val="Prrafodelista"/>
        <w:numPr>
          <w:ilvl w:val="0"/>
          <w:numId w:val="7"/>
        </w:numPr>
      </w:pPr>
      <w:r w:rsidRPr="00BE70F3">
        <w:t>COPS</w:t>
      </w:r>
      <w:r>
        <w:t xml:space="preserve"> </w:t>
      </w:r>
      <w:r w:rsidRPr="00BE70F3">
        <w:t xml:space="preserve">SEDAPAL. </w:t>
      </w:r>
      <w:r>
        <w:tab/>
      </w:r>
      <w:r>
        <w:tab/>
      </w:r>
      <w:r>
        <w:tab/>
      </w:r>
      <w:r w:rsidRPr="00BE70F3">
        <w:t xml:space="preserve">1995-1996. </w:t>
      </w:r>
      <w:r>
        <w:tab/>
      </w:r>
      <w:r w:rsidRPr="00BE70F3">
        <w:t>Lima. Perú.</w:t>
      </w:r>
    </w:p>
    <w:p w:rsidR="00BE70F3" w:rsidRPr="00BE70F3" w:rsidRDefault="00BE70F3" w:rsidP="00D243CF">
      <w:pPr>
        <w:pStyle w:val="Prrafodelista"/>
        <w:numPr>
          <w:ilvl w:val="0"/>
          <w:numId w:val="7"/>
        </w:numPr>
      </w:pPr>
      <w:r w:rsidRPr="00BE70F3">
        <w:t>Biblioteca</w:t>
      </w:r>
      <w:r>
        <w:t xml:space="preserve"> </w:t>
      </w:r>
      <w:r w:rsidRPr="00BE70F3">
        <w:t>Nacional</w:t>
      </w:r>
      <w:r>
        <w:t>.</w:t>
      </w:r>
      <w:r w:rsidR="00F64364">
        <w:tab/>
      </w:r>
      <w:r w:rsidR="00F64364">
        <w:tab/>
      </w:r>
      <w:r w:rsidR="00F64364">
        <w:tab/>
      </w:r>
      <w:r w:rsidR="00F64364">
        <w:tab/>
      </w:r>
      <w:r w:rsidR="00F64364">
        <w:tab/>
        <w:t xml:space="preserve">Lima. </w:t>
      </w:r>
      <w:r w:rsidRPr="00BE70F3">
        <w:t>Perú.</w:t>
      </w:r>
    </w:p>
    <w:p w:rsidR="00BE70F3" w:rsidRPr="00BE70F3" w:rsidRDefault="00BE70F3" w:rsidP="00D243CF">
      <w:pPr>
        <w:pStyle w:val="Prrafodelista"/>
        <w:numPr>
          <w:ilvl w:val="0"/>
          <w:numId w:val="7"/>
        </w:numPr>
      </w:pPr>
      <w:r w:rsidRPr="00BE70F3">
        <w:t>Mercado Central de Ayacucho</w:t>
      </w:r>
      <w:r>
        <w:t>.</w:t>
      </w:r>
      <w:r w:rsidR="00F64364">
        <w:tab/>
      </w:r>
      <w:r w:rsidR="00F64364">
        <w:tab/>
      </w:r>
      <w:r w:rsidR="00F64364">
        <w:tab/>
      </w:r>
      <w:r w:rsidR="00F64364">
        <w:tab/>
      </w:r>
      <w:r w:rsidRPr="00BE70F3">
        <w:t>Ayacucho. Perú.</w:t>
      </w:r>
    </w:p>
    <w:p w:rsidR="00CB4110" w:rsidRDefault="00CB4110">
      <w:pPr>
        <w:spacing w:line="276" w:lineRule="auto"/>
        <w:jc w:val="left"/>
        <w:rPr>
          <w:rFonts w:eastAsiaTheme="majorEastAsia" w:cstheme="majorBidi"/>
          <w:b/>
          <w:bCs/>
          <w:color w:val="7F7F7F" w:themeColor="text1" w:themeTint="80"/>
          <w:sz w:val="26"/>
          <w:szCs w:val="26"/>
        </w:rPr>
      </w:pPr>
      <w:r>
        <w:br w:type="page"/>
      </w:r>
    </w:p>
    <w:p w:rsidR="00D0665B" w:rsidRPr="004D7545" w:rsidRDefault="003D08DE" w:rsidP="00D0665B">
      <w:pPr>
        <w:pStyle w:val="Ttulo2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editId="3841F8A3">
                <wp:simplePos x="0" y="0"/>
                <wp:positionH relativeFrom="column">
                  <wp:posOffset>1933356</wp:posOffset>
                </wp:positionH>
                <wp:positionV relativeFrom="paragraph">
                  <wp:posOffset>-3970077</wp:posOffset>
                </wp:positionV>
                <wp:extent cx="3486633" cy="2520000"/>
                <wp:effectExtent l="0" t="0" r="0" b="0"/>
                <wp:wrapNone/>
                <wp:docPr id="79" name="79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86633" cy="2520000"/>
                          <a:chOff x="0" y="0"/>
                          <a:chExt cx="2971800" cy="2150918"/>
                        </a:xfrm>
                      </wpg:grpSpPr>
                      <pic:pic xmlns:pic="http://schemas.openxmlformats.org/drawingml/2006/picture">
                        <pic:nvPicPr>
                          <pic:cNvPr id="20" name="Imagen 20" descr="D:\Proyectos\XTEad\E-Imax\03-CV\img\Alaba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63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 descr="D:\Proyectos\XTEad\E-Imax\03-CV\img\Alab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76989" r="-34" b="12938"/>
                          <a:stretch/>
                        </pic:blipFill>
                        <pic:spPr bwMode="auto">
                          <a:xfrm>
                            <a:off x="0" y="1631373"/>
                            <a:ext cx="2971800" cy="21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9 Grupo" o:spid="_x0000_s1026" style="position:absolute;margin-left:152.25pt;margin-top:-312.6pt;width:274.55pt;height:198.45pt;z-index:251678720;mso-width-relative:margin;mso-height-relative:margin" coordsize="29718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H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sAAAAAUmdodGxvbmcAAAMT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ThCSU0EDAAAAAAQMwAA&#10;AAEAAACgAAAAdAAAAeAAANmAAAAQFwAYAAH/2P/gABBKRklGAAECAABIAEgAAP/tAAxBZG9iZV9D&#10;TQAB/+4ADkFkb2JlAGSAAAAAAf/bAIQADAgICAkIDAkJDBELCgsRFQ8MDA8VGBMTFRMTGBEMDAwM&#10;DAwRDAwMDAwMDAwMDAwMDAwMDAwMDAwMDAwMDAwMDAENCwsNDg0QDg4QFA4ODhQUDg4ODhQRDAwM&#10;DAwREQwMDAwMDBEMDAwMDAwMDAwMDAwMDAwMDAwMDAwMDAwMDAwM/8AAEQgAd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GQkI0QzAzMjEwOEE3MEUy&#10;REVFNDkzQjIzODg0RDA0OSIv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">
                <o:lock v:ext="edit" aspectratio="t"/>
                <v:shape id="Imagen 20" o:spid="_x0000_s1027" type="#_x0000_t75" style="position:absolute;width:29714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3cw++AAAA2wAAAA8AAABkcnMvZG93bnJldi54bWxET81qwkAQvhf6DssUvOnGgEVSVxFBSI+m&#10;PsCQHZPU7GzMjknq07sHoceP73+zm1yrBupD49nAcpGAIi69bbgycP45zteggiBbbD2TgT8KsNu+&#10;v20ws37kEw2FVCqGcMjQQC3SZVqHsiaHYeE74shdfO9QIuwrbXscY7hrdZokn9phw7Ghxo4ONZXX&#10;4u4MiE4ft7EY8tV1+Y35KpVfvlljZh/T/guU0CT/4pc7twbSuD5+iT9Ab5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3cw++AAAA2wAAAA8AAAAAAAAAAAAAAAAAnwIAAGRy&#10;cy9kb3ducmV2LnhtbFBLBQYAAAAABAAEAPcAAACKAwAAAAA=&#10;">
                  <v:imagedata r:id="rId38" o:title="Alaba"/>
                  <v:path arrowok="t"/>
                </v:shape>
                <v:shape id="Imagen 21" o:spid="_x0000_s1028" type="#_x0000_t75" style="position:absolute;top:16313;width:29718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+GrvDAAAA2wAAAA8AAABkcnMvZG93bnJldi54bWxEj0+LwjAUxO8LfofwhL2tqR5EqlFEEBSU&#10;Zf2DeHs0z7TavNQmavfbG0HwOMzMb5jRpLGluFPtC8cKup0EBHHmdMFGwW47/xmA8AFZY+mYFPyT&#10;h8m49TXCVLsH/9F9E4yIEPYpKshDqFIpfZaTRd9xFXH0Tq62GKKsjdQ1PiLclrKXJH1pseC4kGNF&#10;s5yyy+ZmFZxxS+ZQrMrrcn9cN6eVOe9+jVLf7WY6BBGoCZ/wu73QCnpdeH2JP0C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4au8MAAADbAAAADwAAAAAAAAAAAAAAAACf&#10;AgAAZHJzL2Rvd25yZXYueG1sUEsFBgAAAAAEAAQA9wAAAI8DAAAAAA==&#10;">
                  <v:imagedata r:id="rId39" o:title="Alaba" croptop="50456f" cropbottom="8479f" cropleft="-1f" cropright="-22f" grayscale="t" bilevel="t"/>
                  <v:path arrowok="t"/>
                </v:shape>
              </v:group>
            </w:pict>
          </mc:Fallback>
        </mc:AlternateContent>
      </w:r>
      <w:r w:rsidR="00D0665B">
        <w:t xml:space="preserve">Francesco </w:t>
      </w:r>
      <w:proofErr w:type="spellStart"/>
      <w:r w:rsidR="00D0665B">
        <w:t>Soppelsa</w:t>
      </w:r>
      <w:proofErr w:type="spellEnd"/>
      <w:r w:rsidR="002732FB" w:rsidRPr="002732FB">
        <w:rPr>
          <w:noProof/>
          <w:lang w:eastAsia="es-ES"/>
        </w:rPr>
        <w:t xml:space="preserve"> </w:t>
      </w:r>
    </w:p>
    <w:p w:rsidR="00D0665B" w:rsidRDefault="00D0665B" w:rsidP="00D0665B">
      <w:r>
        <w:t xml:space="preserve">Vico </w:t>
      </w:r>
      <w:proofErr w:type="spellStart"/>
      <w:r>
        <w:t>Equense</w:t>
      </w:r>
      <w:proofErr w:type="spellEnd"/>
      <w:r>
        <w:t>, Italia, 1967.</w:t>
      </w:r>
    </w:p>
    <w:p w:rsidR="00D0665B" w:rsidRDefault="00D0665B" w:rsidP="00D0665B">
      <w:pPr>
        <w:rPr>
          <w:color w:val="1F497D"/>
          <w:lang w:val="it-IT"/>
        </w:rPr>
      </w:pPr>
      <w:r>
        <w:t xml:space="preserve">Arquitecto (1997),  </w:t>
      </w:r>
      <w:proofErr w:type="spellStart"/>
      <w:r>
        <w:t>Universitá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</w:t>
      </w:r>
      <w:proofErr w:type="spellStart"/>
      <w:r>
        <w:t>Napoli</w:t>
      </w:r>
      <w:proofErr w:type="spellEnd"/>
      <w:r>
        <w:t xml:space="preserve"> </w:t>
      </w:r>
      <w:r w:rsidRPr="00D0665B">
        <w:t>Federico II</w:t>
      </w:r>
    </w:p>
    <w:p w:rsidR="00D0665B" w:rsidRDefault="00D0665B" w:rsidP="00D0665B">
      <w:r>
        <w:t>Estudios de Doctorado (</w:t>
      </w:r>
      <w:r w:rsidR="00EE4AB0">
        <w:t>2002</w:t>
      </w:r>
      <w:r>
        <w:t>), ETSAB-UPC.  Barcelona.</w:t>
      </w:r>
    </w:p>
    <w:p w:rsidR="00D0665B" w:rsidRPr="004910A2" w:rsidRDefault="00EE4AB0" w:rsidP="00D0665B">
      <w:r>
        <w:t>Reside en Barcelona desde 1999</w:t>
      </w:r>
      <w:r w:rsidR="00D0665B">
        <w:t>.</w:t>
      </w:r>
    </w:p>
    <w:p w:rsidR="00785F83" w:rsidRDefault="00D0665B" w:rsidP="00785F83">
      <w:r>
        <w:t>H</w:t>
      </w:r>
      <w:r w:rsidRPr="00956885">
        <w:t>a</w:t>
      </w:r>
      <w:r>
        <w:t xml:space="preserve"> colaborado con empresas como: </w:t>
      </w:r>
      <w:r w:rsidRPr="00D0665B">
        <w:t xml:space="preserve">Benedetto </w:t>
      </w:r>
      <w:proofErr w:type="spellStart"/>
      <w:r w:rsidRPr="00D0665B">
        <w:t>Gravagnuolo</w:t>
      </w:r>
      <w:proofErr w:type="spellEnd"/>
      <w:r>
        <w:t xml:space="preserve">, </w:t>
      </w:r>
      <w:r w:rsidRPr="00D0665B">
        <w:t xml:space="preserve">FGP </w:t>
      </w:r>
      <w:r w:rsidR="00785F83">
        <w:t>S</w:t>
      </w:r>
      <w:r w:rsidRPr="00D0665B">
        <w:t>tudio</w:t>
      </w:r>
      <w:r>
        <w:t xml:space="preserve">, </w:t>
      </w:r>
      <w:r w:rsidRPr="00D0665B">
        <w:t xml:space="preserve">Enrico </w:t>
      </w:r>
      <w:proofErr w:type="spellStart"/>
      <w:r w:rsidRPr="00D0665B">
        <w:t>Sicignano</w:t>
      </w:r>
      <w:proofErr w:type="spellEnd"/>
      <w:r>
        <w:t xml:space="preserve"> en </w:t>
      </w:r>
      <w:r w:rsidR="00D33FC9">
        <w:t xml:space="preserve">Nápoles, </w:t>
      </w:r>
      <w:r>
        <w:t>Italia</w:t>
      </w:r>
      <w:r w:rsidR="00785F83">
        <w:t xml:space="preserve"> y</w:t>
      </w:r>
      <w:r w:rsidR="00785F83" w:rsidRPr="00785F83">
        <w:t xml:space="preserve"> </w:t>
      </w:r>
      <w:r w:rsidR="00785F83">
        <w:t xml:space="preserve">Octavio </w:t>
      </w:r>
      <w:proofErr w:type="spellStart"/>
      <w:r w:rsidR="00785F83">
        <w:t>Mestre</w:t>
      </w:r>
      <w:proofErr w:type="spellEnd"/>
      <w:r w:rsidR="00785F83">
        <w:t xml:space="preserve"> A</w:t>
      </w:r>
      <w:r w:rsidR="00785F83" w:rsidRPr="00D0665B">
        <w:t>rquitectos</w:t>
      </w:r>
      <w:r w:rsidR="00785F83">
        <w:t xml:space="preserve"> en </w:t>
      </w:r>
      <w:r w:rsidR="00785F83" w:rsidRPr="00D0665B">
        <w:t>Barcelona</w:t>
      </w:r>
      <w:r w:rsidR="00785F83">
        <w:t xml:space="preserve">, </w:t>
      </w:r>
      <w:r w:rsidR="00785F83" w:rsidRPr="00D0665B">
        <w:t>España</w:t>
      </w:r>
      <w:r w:rsidR="00785F83">
        <w:t>.</w:t>
      </w:r>
    </w:p>
    <w:p w:rsidR="00D0665B" w:rsidRDefault="00D0665B" w:rsidP="00D0665B">
      <w:r w:rsidRPr="00956885">
        <w:t>Algunos de los proyectos en los que ha participado son los siguientes</w:t>
      </w:r>
    </w:p>
    <w:p w:rsidR="006F4393" w:rsidRPr="006F4393" w:rsidRDefault="006F4393" w:rsidP="006F4393">
      <w:pPr>
        <w:pStyle w:val="Prrafodelista"/>
        <w:numPr>
          <w:ilvl w:val="0"/>
          <w:numId w:val="7"/>
        </w:numPr>
      </w:pPr>
      <w:r>
        <w:t>Clí</w:t>
      </w:r>
      <w:r w:rsidRPr="006F4393">
        <w:t xml:space="preserve">nica </w:t>
      </w:r>
      <w:proofErr w:type="spellStart"/>
      <w:r w:rsidRPr="006F4393">
        <w:t>Olivè</w:t>
      </w:r>
      <w:proofErr w:type="spellEnd"/>
      <w:r w:rsidRPr="006F4393">
        <w:t xml:space="preserve"> </w:t>
      </w:r>
      <w:proofErr w:type="spellStart"/>
      <w:r w:rsidRPr="006F4393">
        <w:t>Gumá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Pr="006F4393">
        <w:t>2009</w:t>
      </w:r>
      <w:r>
        <w:tab/>
      </w:r>
      <w:r>
        <w:tab/>
        <w:t>Barcelona. España.</w:t>
      </w:r>
    </w:p>
    <w:p w:rsidR="00D33FC9" w:rsidRPr="006F4393" w:rsidRDefault="006F4393" w:rsidP="006F4393">
      <w:pPr>
        <w:pStyle w:val="Prrafodelista"/>
        <w:numPr>
          <w:ilvl w:val="0"/>
          <w:numId w:val="7"/>
        </w:numPr>
      </w:pPr>
      <w:r>
        <w:t>V</w:t>
      </w:r>
      <w:r w:rsidR="00D33FC9" w:rsidRPr="006F4393">
        <w:t xml:space="preserve">ivienda en </w:t>
      </w:r>
      <w:r>
        <w:t>P</w:t>
      </w:r>
      <w:r w:rsidR="00D33FC9" w:rsidRPr="006F4393">
        <w:t>ineda de Ma</w:t>
      </w:r>
      <w:r>
        <w:t>r</w:t>
      </w:r>
      <w:r w:rsidRPr="006F4393">
        <w:tab/>
      </w:r>
      <w:r w:rsidRPr="006F4393">
        <w:tab/>
      </w:r>
      <w:r w:rsidRPr="006F4393">
        <w:tab/>
      </w:r>
      <w:r>
        <w:tab/>
      </w:r>
      <w:r w:rsidR="00D33FC9" w:rsidRPr="006F4393">
        <w:t>2007</w:t>
      </w:r>
      <w:r>
        <w:tab/>
      </w:r>
      <w:r>
        <w:tab/>
        <w:t>Barcelona. España.</w:t>
      </w:r>
    </w:p>
    <w:p w:rsidR="00D33FC9" w:rsidRPr="006F4393" w:rsidRDefault="006F4393" w:rsidP="006F4393">
      <w:pPr>
        <w:pStyle w:val="Prrafodelista"/>
        <w:numPr>
          <w:ilvl w:val="0"/>
          <w:numId w:val="7"/>
        </w:numPr>
      </w:pPr>
      <w:r>
        <w:t xml:space="preserve">Reforma de las </w:t>
      </w:r>
      <w:r w:rsidR="00D33FC9" w:rsidRPr="006F4393">
        <w:t>Oficinas de la Mutua Madrileña</w:t>
      </w:r>
      <w:r>
        <w:tab/>
      </w:r>
      <w:r>
        <w:tab/>
      </w:r>
      <w:r w:rsidR="00D33FC9" w:rsidRPr="006F4393">
        <w:t>2007</w:t>
      </w:r>
      <w:r>
        <w:tab/>
      </w:r>
      <w:r>
        <w:tab/>
        <w:t>Madrid. España.</w:t>
      </w:r>
    </w:p>
    <w:p w:rsidR="00D33FC9" w:rsidRDefault="006F4393" w:rsidP="006F4393">
      <w:pPr>
        <w:pStyle w:val="Prrafodelista"/>
        <w:numPr>
          <w:ilvl w:val="0"/>
          <w:numId w:val="7"/>
        </w:numPr>
      </w:pPr>
      <w:r>
        <w:t>Edificio plurifamiliar</w:t>
      </w:r>
      <w:r>
        <w:tab/>
      </w:r>
      <w:r>
        <w:tab/>
      </w:r>
      <w:r w:rsidRPr="006F4393">
        <w:tab/>
      </w:r>
      <w:r w:rsidRPr="006F4393">
        <w:tab/>
      </w:r>
      <w:r w:rsidRPr="006F4393">
        <w:tab/>
      </w:r>
      <w:r w:rsidR="00D33FC9" w:rsidRPr="006F4393">
        <w:t>2007</w:t>
      </w:r>
      <w:r>
        <w:tab/>
      </w:r>
      <w:r>
        <w:tab/>
      </w:r>
      <w:r w:rsidRPr="006F4393">
        <w:t>Sabadell</w:t>
      </w:r>
      <w:r>
        <w:t>. España.</w:t>
      </w:r>
    </w:p>
    <w:p w:rsidR="00876917" w:rsidRPr="006F4393" w:rsidRDefault="00876917" w:rsidP="00876917">
      <w:pPr>
        <w:pStyle w:val="Prrafodelista"/>
        <w:numPr>
          <w:ilvl w:val="0"/>
          <w:numId w:val="7"/>
        </w:numPr>
      </w:pPr>
      <w:r>
        <w:t>Vivienda en Coma-Ruga</w:t>
      </w:r>
      <w:r w:rsidRPr="006F4393">
        <w:tab/>
      </w:r>
      <w:r w:rsidRPr="006F4393">
        <w:tab/>
      </w:r>
      <w:r w:rsidRPr="006F4393">
        <w:tab/>
      </w:r>
      <w:r w:rsidRPr="006F4393">
        <w:tab/>
        <w:t>2006</w:t>
      </w:r>
      <w:r>
        <w:tab/>
      </w:r>
      <w:r>
        <w:tab/>
        <w:t>Tarragona. España.</w:t>
      </w:r>
    </w:p>
    <w:p w:rsidR="00876917" w:rsidRPr="006F4393" w:rsidRDefault="00876917" w:rsidP="00876917">
      <w:pPr>
        <w:pStyle w:val="Prrafodelista"/>
        <w:numPr>
          <w:ilvl w:val="0"/>
          <w:numId w:val="7"/>
        </w:numPr>
      </w:pPr>
      <w:r w:rsidRPr="006F4393">
        <w:t>Oficinas de la Mutua Madrileña</w:t>
      </w:r>
      <w:r>
        <w:tab/>
      </w:r>
      <w:r>
        <w:tab/>
      </w:r>
      <w:r>
        <w:tab/>
      </w:r>
      <w:r>
        <w:tab/>
      </w:r>
      <w:r w:rsidRPr="006F4393">
        <w:t>2006</w:t>
      </w:r>
      <w:r>
        <w:tab/>
      </w:r>
      <w:r>
        <w:tab/>
        <w:t>Barcelona. España.</w:t>
      </w:r>
    </w:p>
    <w:p w:rsidR="00BE70F3" w:rsidRDefault="00876917" w:rsidP="00D243CF">
      <w:pPr>
        <w:pStyle w:val="Prrafodelista"/>
        <w:numPr>
          <w:ilvl w:val="0"/>
          <w:numId w:val="7"/>
        </w:numPr>
      </w:pPr>
      <w:r>
        <w:t>Refo</w:t>
      </w:r>
      <w:r w:rsidR="008C3046">
        <w:t>r</w:t>
      </w:r>
      <w:r>
        <w:t>ma del Centro Comercial</w:t>
      </w:r>
      <w:r w:rsidRPr="006F4393">
        <w:t xml:space="preserve"> Illa diagonal</w:t>
      </w:r>
      <w:r w:rsidRPr="006F4393">
        <w:tab/>
      </w:r>
      <w:r w:rsidRPr="006F4393">
        <w:tab/>
        <w:t>2003</w:t>
      </w:r>
      <w:r>
        <w:tab/>
      </w:r>
      <w:r>
        <w:tab/>
        <w:t>Barcelona. España</w:t>
      </w:r>
      <w:r w:rsidR="00E8271C">
        <w:t>.</w:t>
      </w:r>
    </w:p>
    <w:p w:rsidR="00E8271C" w:rsidRDefault="00E8271C">
      <w:pPr>
        <w:spacing w:line="276" w:lineRule="auto"/>
        <w:jc w:val="left"/>
      </w:pPr>
      <w:r>
        <w:br w:type="page"/>
      </w:r>
    </w:p>
    <w:p w:rsidR="00E8271C" w:rsidRDefault="003D08DE" w:rsidP="004609E6">
      <w:pPr>
        <w:pStyle w:val="Ttulo2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editId="7FC4C4D1">
                <wp:simplePos x="0" y="0"/>
                <wp:positionH relativeFrom="column">
                  <wp:posOffset>1268210</wp:posOffset>
                </wp:positionH>
                <wp:positionV relativeFrom="paragraph">
                  <wp:posOffset>-3804689</wp:posOffset>
                </wp:positionV>
                <wp:extent cx="4116674" cy="2150918"/>
                <wp:effectExtent l="0" t="0" r="0" b="0"/>
                <wp:wrapNone/>
                <wp:docPr id="80" name="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674" cy="2150918"/>
                          <a:chOff x="0" y="0"/>
                          <a:chExt cx="4116674" cy="2150918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D:\Proyectos\XTEad\E-Imax\03-CV\img\Hotel Diputación A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674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 descr="D:\Proyectos\XTEad\E-Imax\03-CV\img\Hotel Diputación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70" b="11164"/>
                          <a:stretch/>
                        </pic:blipFill>
                        <pic:spPr bwMode="auto">
                          <a:xfrm>
                            <a:off x="10391" y="1610591"/>
                            <a:ext cx="4090515" cy="28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0 Grupo" o:spid="_x0000_s1026" style="position:absolute;margin-left:99.85pt;margin-top:-299.6pt;width:324.15pt;height:169.35pt;z-index:251686912" coordsize="41166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mwAA&#10;AABSZ2h0bG9uZwAAAxM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">
                <v:shape id="Imagen 18" o:spid="_x0000_s1027" type="#_x0000_t75" style="position:absolute;width:41166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8TgbFAAAA2wAAAA8AAABkcnMvZG93bnJldi54bWxEj09rwkAQxe8Fv8Mygre68Q9tia4iglAK&#10;Pagt7XHIjsmS7GzIbmPaT+8chN5meG/e+816O/hG9dRFF9jAbJqBIi6CdVwa+DgfHl9AxYRssQlM&#10;Bn4pwnYzelhjbsOVj9SfUqkkhGOOBqqU2lzrWFTkMU5DSyzaJXQek6xdqW2HVwn3jZ5n2ZP26Fga&#10;KmxpX1FRn368gWX99fxO9rtwl8Xfua/3n/jmDsZMxsNuBSrRkP7N9+tXK/gCK7/IAHp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E4GxQAAANsAAAAPAAAAAAAAAAAAAAAA&#10;AJ8CAABkcnMvZG93bnJldi54bWxQSwUGAAAAAAQABAD3AAAAkQMAAAAA&#10;">
                  <v:imagedata r:id="rId43" o:title="Hotel Diputación A"/>
                  <v:path arrowok="t"/>
                </v:shape>
                <v:shape id="Imagen 25" o:spid="_x0000_s1028" type="#_x0000_t75" style="position:absolute;left:103;top:16105;width:40906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9SArFAAAA2wAAAA8AAABkcnMvZG93bnJldi54bWxEj0FLw0AUhO+C/2F5hV6k3RiwSNptqZYW&#10;qQc1LXh9ZF+zwezbkH1t4793BcHjMDPfMIvV4Ft1oT42gQ3cTzNQxFWwDdcGjoft5BFUFGSLbWAy&#10;8E0RVsvbmwUWNlz5gy6l1CpBOBZowIl0hdaxcuQxTkNHnLxT6D1Kkn2tbY/XBPetzrNspj02nBYc&#10;dvTsqPoqz96A7F+f7t4p7N5KJ83nMNuc8v3GmPFoWM9BCQ3yH/5rv1gD+QP8fkk/QC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fUgKxQAAANsAAAAPAAAAAAAAAAAAAAAA&#10;AJ8CAABkcnMvZG93bnJldi54bWxQSwUGAAAAAAQABAD3AAAAkQMAAAAA&#10;">
                  <v:imagedata r:id="rId44" o:title="Hotel Diputación A" croptop="49591f" cropbottom="7316f" grayscale="t" bilevel="t"/>
                  <v:path arrowok="t"/>
                </v:shape>
              </v:group>
            </w:pict>
          </mc:Fallback>
        </mc:AlternateContent>
      </w:r>
      <w:r w:rsidR="004609E6">
        <w:t>Hernando Terrazas Silva</w:t>
      </w:r>
      <w:r w:rsidR="00175063" w:rsidRPr="00175063">
        <w:rPr>
          <w:noProof/>
          <w:lang w:eastAsia="es-ES"/>
        </w:rPr>
        <w:t xml:space="preserve"> </w:t>
      </w:r>
    </w:p>
    <w:p w:rsidR="004609E6" w:rsidRDefault="004609E6" w:rsidP="004609E6">
      <w:r>
        <w:t>Chihuahua, México, 1976.</w:t>
      </w:r>
    </w:p>
    <w:p w:rsidR="004609E6" w:rsidRDefault="004609E6" w:rsidP="004609E6">
      <w:pPr>
        <w:rPr>
          <w:color w:val="1F497D"/>
          <w:lang w:val="it-IT"/>
        </w:rPr>
      </w:pPr>
      <w:r>
        <w:t>Arquitecto (2000),  Universidad Autónoma de Ciudad Juárez</w:t>
      </w:r>
      <w:r w:rsidR="003A60DC">
        <w:t>.</w:t>
      </w:r>
    </w:p>
    <w:p w:rsidR="004609E6" w:rsidRDefault="004609E6" w:rsidP="004609E6">
      <w:r>
        <w:t xml:space="preserve">Estudios </w:t>
      </w:r>
      <w:r w:rsidR="003A60DC">
        <w:t>de Máster</w:t>
      </w:r>
      <w:r>
        <w:t xml:space="preserve"> (</w:t>
      </w:r>
      <w:r w:rsidR="003A60DC">
        <w:t>200</w:t>
      </w:r>
      <w:r w:rsidR="00583154">
        <w:t>3</w:t>
      </w:r>
      <w:r>
        <w:t xml:space="preserve">), </w:t>
      </w:r>
      <w:proofErr w:type="spellStart"/>
      <w:r w:rsidR="003A60DC">
        <w:t>Universitat</w:t>
      </w:r>
      <w:proofErr w:type="spellEnd"/>
      <w:r w:rsidR="003A60DC">
        <w:t xml:space="preserve"> </w:t>
      </w:r>
      <w:proofErr w:type="spellStart"/>
      <w:r w:rsidR="003A60DC">
        <w:t>Ramon</w:t>
      </w:r>
      <w:proofErr w:type="spellEnd"/>
      <w:r w:rsidR="003A60DC">
        <w:t xml:space="preserve"> </w:t>
      </w:r>
      <w:proofErr w:type="spellStart"/>
      <w:r w:rsidR="003A60DC">
        <w:t>Llull</w:t>
      </w:r>
      <w:proofErr w:type="spellEnd"/>
      <w:r w:rsidR="003A60DC">
        <w:t xml:space="preserve"> – La Salle</w:t>
      </w:r>
      <w:r>
        <w:t>.  Barcelona.</w:t>
      </w:r>
    </w:p>
    <w:p w:rsidR="004609E6" w:rsidRPr="004910A2" w:rsidRDefault="004609E6" w:rsidP="004609E6">
      <w:r>
        <w:t>Reside en Barcelona desde 2002.</w:t>
      </w:r>
    </w:p>
    <w:p w:rsidR="004609E6" w:rsidRDefault="004609E6" w:rsidP="004609E6">
      <w:r>
        <w:t>H</w:t>
      </w:r>
      <w:r w:rsidRPr="00956885">
        <w:t>a</w:t>
      </w:r>
      <w:r>
        <w:t xml:space="preserve"> colaborado con empresas como: </w:t>
      </w:r>
      <w:r w:rsidR="003A60DC">
        <w:t>Ferreiro y Terrazas Asociados</w:t>
      </w:r>
      <w:r w:rsidR="00F51518">
        <w:t xml:space="preserve"> y</w:t>
      </w:r>
      <w:r>
        <w:t xml:space="preserve"> </w:t>
      </w:r>
      <w:proofErr w:type="spellStart"/>
      <w:r w:rsidR="003A60DC">
        <w:t>Ar</w:t>
      </w:r>
      <w:r w:rsidR="00F51518">
        <w:t>qCom</w:t>
      </w:r>
      <w:proofErr w:type="spellEnd"/>
      <w:r w:rsidR="00F51518">
        <w:t xml:space="preserve"> del Norte en Ciudad Juárez, México.  SMS </w:t>
      </w:r>
      <w:proofErr w:type="spellStart"/>
      <w:r w:rsidR="00F51518">
        <w:t>Architects</w:t>
      </w:r>
      <w:proofErr w:type="spellEnd"/>
      <w:r w:rsidR="00F51518">
        <w:t xml:space="preserve"> en El Paso, Texas, Estados Unidos. 3Scad (Autodesk), Jordi </w:t>
      </w:r>
      <w:proofErr w:type="spellStart"/>
      <w:r w:rsidR="00F51518">
        <w:t>Bastús</w:t>
      </w:r>
      <w:proofErr w:type="spellEnd"/>
      <w:r w:rsidR="00F51518">
        <w:t xml:space="preserve"> i </w:t>
      </w:r>
      <w:proofErr w:type="spellStart"/>
      <w:r w:rsidR="00F51518">
        <w:t>Comellas</w:t>
      </w:r>
      <w:proofErr w:type="spellEnd"/>
      <w:r w:rsidR="00F51518">
        <w:t xml:space="preserve"> </w:t>
      </w:r>
      <w:proofErr w:type="spellStart"/>
      <w:r w:rsidR="00F51518">
        <w:t>Arquitecte</w:t>
      </w:r>
      <w:proofErr w:type="spellEnd"/>
      <w:r w:rsidR="00F51518">
        <w:t xml:space="preserve"> y SOB Arquitectos en Barcelona, España</w:t>
      </w:r>
    </w:p>
    <w:p w:rsidR="00A776FE" w:rsidRDefault="00A776FE" w:rsidP="00A776FE">
      <w:r w:rsidRPr="00956885">
        <w:t>Algunos de los proyectos en los que ha participado son los siguientes</w:t>
      </w:r>
      <w:r w:rsidR="00E2790D">
        <w:t>:</w:t>
      </w:r>
    </w:p>
    <w:p w:rsidR="00D87687" w:rsidRDefault="00D87687" w:rsidP="00D87687">
      <w:pPr>
        <w:pStyle w:val="Prrafodelista"/>
        <w:numPr>
          <w:ilvl w:val="0"/>
          <w:numId w:val="7"/>
        </w:numPr>
        <w:ind w:right="-568"/>
      </w:pPr>
      <w:r>
        <w:t>Ampliación de la Calle Diputación</w:t>
      </w:r>
      <w:r w:rsidR="005C78CE">
        <w:tab/>
      </w:r>
      <w:r>
        <w:tab/>
        <w:t>2009</w:t>
      </w:r>
      <w:r>
        <w:tab/>
      </w:r>
      <w:r>
        <w:tab/>
        <w:t>Barcelona, España.</w:t>
      </w:r>
    </w:p>
    <w:p w:rsidR="00AD5E9B" w:rsidRDefault="00AD5E9B" w:rsidP="004609E6">
      <w:pPr>
        <w:pStyle w:val="Prrafodelista"/>
        <w:numPr>
          <w:ilvl w:val="0"/>
          <w:numId w:val="7"/>
        </w:numPr>
        <w:ind w:right="-568"/>
      </w:pPr>
      <w:r>
        <w:t xml:space="preserve">Residencial </w:t>
      </w:r>
      <w:proofErr w:type="spellStart"/>
      <w:r>
        <w:t>Sybaris</w:t>
      </w:r>
      <w:proofErr w:type="spellEnd"/>
      <w:r>
        <w:tab/>
      </w:r>
      <w:r>
        <w:tab/>
      </w:r>
      <w:r>
        <w:tab/>
      </w:r>
      <w:r>
        <w:tab/>
        <w:t>2007</w:t>
      </w:r>
      <w:r>
        <w:tab/>
      </w:r>
      <w:r>
        <w:tab/>
      </w:r>
      <w:proofErr w:type="spellStart"/>
      <w:r>
        <w:t>Tossa</w:t>
      </w:r>
      <w:proofErr w:type="spellEnd"/>
      <w:r>
        <w:t xml:space="preserve"> de Mar. España.</w:t>
      </w:r>
    </w:p>
    <w:p w:rsidR="00BA26D1" w:rsidRDefault="00BA26D1" w:rsidP="00BA26D1">
      <w:pPr>
        <w:pStyle w:val="Prrafodelista"/>
        <w:numPr>
          <w:ilvl w:val="0"/>
          <w:numId w:val="7"/>
        </w:numPr>
        <w:ind w:right="-568"/>
      </w:pPr>
      <w:r>
        <w:t>Edificio plurifamiliar</w:t>
      </w:r>
      <w:r>
        <w:tab/>
      </w:r>
      <w:r>
        <w:tab/>
      </w:r>
      <w:r>
        <w:tab/>
      </w:r>
      <w:r>
        <w:tab/>
        <w:t>2005</w:t>
      </w:r>
      <w:r>
        <w:tab/>
      </w:r>
      <w:r>
        <w:tab/>
      </w:r>
      <w:proofErr w:type="spellStart"/>
      <w:r>
        <w:t>Caldes</w:t>
      </w:r>
      <w:proofErr w:type="spellEnd"/>
      <w:r>
        <w:t xml:space="preserve"> de </w:t>
      </w:r>
      <w:proofErr w:type="spellStart"/>
      <w:r>
        <w:t>Montbui</w:t>
      </w:r>
      <w:proofErr w:type="spellEnd"/>
      <w:r>
        <w:t>. España.</w:t>
      </w:r>
    </w:p>
    <w:p w:rsidR="00BA26D1" w:rsidRDefault="00BA26D1" w:rsidP="00BA26D1">
      <w:pPr>
        <w:pStyle w:val="Prrafodelista"/>
        <w:numPr>
          <w:ilvl w:val="0"/>
          <w:numId w:val="7"/>
        </w:numPr>
      </w:pPr>
      <w:r>
        <w:t xml:space="preserve">Urbanización Can </w:t>
      </w:r>
      <w:proofErr w:type="spellStart"/>
      <w:r>
        <w:t>Sebastianet</w:t>
      </w:r>
      <w:proofErr w:type="spellEnd"/>
      <w:r>
        <w:tab/>
      </w:r>
      <w:r>
        <w:tab/>
      </w:r>
      <w:r>
        <w:tab/>
        <w:t>2004</w:t>
      </w:r>
      <w:r>
        <w:tab/>
      </w:r>
      <w:r>
        <w:tab/>
      </w:r>
      <w:proofErr w:type="spellStart"/>
      <w:r>
        <w:t>Cànoves</w:t>
      </w:r>
      <w:proofErr w:type="spellEnd"/>
      <w:r>
        <w:t xml:space="preserve"> i </w:t>
      </w:r>
      <w:proofErr w:type="spellStart"/>
      <w:r>
        <w:t>Samalús</w:t>
      </w:r>
      <w:proofErr w:type="spellEnd"/>
      <w:r>
        <w:t>. España.</w:t>
      </w:r>
    </w:p>
    <w:p w:rsidR="00BA26D1" w:rsidRDefault="00BA26D1" w:rsidP="00BA26D1">
      <w:pPr>
        <w:pStyle w:val="Prrafodelista"/>
        <w:numPr>
          <w:ilvl w:val="0"/>
          <w:numId w:val="7"/>
        </w:numPr>
      </w:pPr>
      <w:r>
        <w:t xml:space="preserve">Clint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Master Plan</w:t>
      </w:r>
      <w:r>
        <w:tab/>
      </w:r>
      <w:r>
        <w:tab/>
        <w:t>2001</w:t>
      </w:r>
      <w:r>
        <w:tab/>
      </w:r>
      <w:r>
        <w:tab/>
        <w:t>Clint. EEUU.</w:t>
      </w:r>
    </w:p>
    <w:p w:rsidR="00BA26D1" w:rsidRDefault="00BA26D1" w:rsidP="00BA26D1">
      <w:pPr>
        <w:pStyle w:val="Prrafodelista"/>
        <w:numPr>
          <w:ilvl w:val="0"/>
          <w:numId w:val="7"/>
        </w:numPr>
        <w:ind w:right="-568"/>
      </w:pPr>
      <w:r>
        <w:t xml:space="preserve">White </w:t>
      </w:r>
      <w:proofErr w:type="spellStart"/>
      <w:r>
        <w:t>Sands</w:t>
      </w:r>
      <w:proofErr w:type="spellEnd"/>
      <w:r>
        <w:t xml:space="preserve"> </w:t>
      </w:r>
      <w:proofErr w:type="spellStart"/>
      <w:r>
        <w:t>Missile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</w:t>
      </w:r>
      <w:r w:rsidR="005C78CE">
        <w:t>Training</w:t>
      </w:r>
      <w:r>
        <w:t xml:space="preserve"> Center</w:t>
      </w:r>
      <w:r>
        <w:tab/>
        <w:t>2001</w:t>
      </w:r>
      <w:r>
        <w:tab/>
      </w:r>
      <w:r>
        <w:tab/>
        <w:t>Alamogordo. EEUU.</w:t>
      </w:r>
    </w:p>
    <w:p w:rsidR="00BA26D1" w:rsidRDefault="00BA26D1" w:rsidP="00BA26D1">
      <w:pPr>
        <w:pStyle w:val="Prrafodelista"/>
        <w:numPr>
          <w:ilvl w:val="0"/>
          <w:numId w:val="7"/>
        </w:numPr>
        <w:ind w:right="-568"/>
      </w:pPr>
      <w:r>
        <w:t>Plan Urbano de RED de transporte público</w:t>
      </w:r>
      <w:r>
        <w:tab/>
        <w:t>2000</w:t>
      </w:r>
      <w:r>
        <w:tab/>
      </w:r>
      <w:r>
        <w:tab/>
        <w:t>Ciudad Juárez. México.</w:t>
      </w:r>
    </w:p>
    <w:p w:rsidR="00A440FD" w:rsidRDefault="00720B25" w:rsidP="00BA26D1">
      <w:pPr>
        <w:pStyle w:val="Prrafodelista"/>
        <w:numPr>
          <w:ilvl w:val="0"/>
          <w:numId w:val="7"/>
        </w:numPr>
        <w:ind w:right="-568"/>
      </w:pPr>
      <w:r>
        <w:t xml:space="preserve">Corporativo </w:t>
      </w:r>
      <w:proofErr w:type="spellStart"/>
      <w:r>
        <w:t>Lajat</w:t>
      </w:r>
      <w:proofErr w:type="spellEnd"/>
      <w:r>
        <w:tab/>
      </w:r>
      <w:r>
        <w:tab/>
      </w:r>
      <w:r>
        <w:tab/>
      </w:r>
      <w:r>
        <w:tab/>
        <w:t>2000</w:t>
      </w:r>
      <w:r>
        <w:tab/>
      </w:r>
      <w:r>
        <w:tab/>
        <w:t>Torreón. México.</w:t>
      </w:r>
    </w:p>
    <w:p w:rsidR="00F71CBB" w:rsidRDefault="00720B25" w:rsidP="000E677A">
      <w:pPr>
        <w:pStyle w:val="Prrafodelista"/>
        <w:numPr>
          <w:ilvl w:val="0"/>
          <w:numId w:val="7"/>
        </w:numPr>
        <w:ind w:right="-568"/>
      </w:pPr>
      <w:r>
        <w:t>Las Américas Juárez Industrial Park</w:t>
      </w:r>
      <w:r>
        <w:tab/>
      </w:r>
      <w:r>
        <w:tab/>
        <w:t>2000</w:t>
      </w:r>
      <w:r>
        <w:tab/>
      </w:r>
      <w:r>
        <w:tab/>
        <w:t>Ciudad Juárez. México.</w:t>
      </w:r>
    </w:p>
    <w:p w:rsidR="00F71CBB" w:rsidRDefault="00F71CBB">
      <w:pPr>
        <w:spacing w:line="276" w:lineRule="auto"/>
        <w:jc w:val="left"/>
      </w:pPr>
      <w:r>
        <w:br w:type="page"/>
      </w:r>
    </w:p>
    <w:p w:rsidR="00720B25" w:rsidRDefault="003D08DE" w:rsidP="00F71CBB">
      <w:pPr>
        <w:pStyle w:val="Ttulo2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editId="65FE81FD">
                <wp:simplePos x="0" y="0"/>
                <wp:positionH relativeFrom="column">
                  <wp:posOffset>2141047</wp:posOffset>
                </wp:positionH>
                <wp:positionV relativeFrom="paragraph">
                  <wp:posOffset>-3908598</wp:posOffset>
                </wp:positionV>
                <wp:extent cx="3273136" cy="2558312"/>
                <wp:effectExtent l="0" t="0" r="0" b="0"/>
                <wp:wrapNone/>
                <wp:docPr id="81" name="8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3136" cy="2558312"/>
                          <a:chOff x="0" y="0"/>
                          <a:chExt cx="2763982" cy="2160353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D:\Proyectos\XTEad\E-Imax\03-CV\img\Figue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82" cy="216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n 30" descr="D:\Proyectos\XTEad\E-Imax\03-CV\img\Figuer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79" b="30132"/>
                          <a:stretch/>
                        </pic:blipFill>
                        <pic:spPr bwMode="auto">
                          <a:xfrm>
                            <a:off x="0" y="1101436"/>
                            <a:ext cx="2763982" cy="39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1 Grupo" o:spid="_x0000_s1026" style="position:absolute;margin-left:168.6pt;margin-top:-307.75pt;width:257.75pt;height:201.45pt;z-index:251689984;mso-width-relative:margin;mso-height-relative:margin" coordsize="27639,21603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0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JmAAADEwAAAAgA&#10;RgBpAGcAdQBlAHIAZQBzAAAAAQAAAAAAAAAAAAAAAAAAAAAAAAABAAAAAAAAAAAAAAMTAAACZgAA&#10;AAAAAAAAAAAAAAAAAAABAAAAAAAAAAAAAAAAAAAAAAAAABAAAAABAAAAAAAAbnVsbAAAAAIAAAAG&#10;Ym91bmRzT2JqYwAAAAEAAAAAAABSY3QxAAAABAAAAABUb3AgbG9uZwAAAAAAAAAATGVmdGxvbmcA&#10;AAAAAAAAAEJ0b21sb25nAAACZgAAAABSZ2h0bG9uZwAAAxM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YAAAAAUmdodGxv&#10;bmcAAAMT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UQ0QzFCMzdFQjE1RjJFRkRDOUMxNzJBQTBCNEVE&#10;RTYiIGRjOmZvcm1hdD0iaW1hZ2UvanBlZyIgcGhvdG9zaG9wOkNvbG9yTW9kZT0iMSIgcGhvdG9z&#10;aG9wOklDQ1Byb2ZpbGU9IkRvdCBHYWluIDIwJSIgcGhvdG9zaG9wOkhpc3Rvcnk9IiIv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">
                <v:shape id="Imagen 29" o:spid="_x0000_s1027" type="#_x0000_t75" style="position:absolute;width:27639;height:2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H7/EAAAA2wAAAA8AAABkcnMvZG93bnJldi54bWxEj81qwzAQhO+FvoPYQm+NnEBD60QJSSDg&#10;QC91SsC3xdrabqyVkRT/vH1UKPQ4zHwzzHo7mlb05HxjWcF8loAgLq1uuFLwdT6+vIHwAVlja5kU&#10;TORhu3l8WGOq7cCf1OehErGEfYoK6hC6VEpf1mTQz2xHHL1v6wyGKF0ltcMhlptWLpJkKQ02HBdq&#10;7OhQU3nNb0bBIpmK16K9Xeb7j2We46FwP9lJqeencbcCEWgM/+E/OtORe4f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pH7/EAAAA2wAAAA8AAAAAAAAAAAAAAAAA&#10;nwIAAGRycy9kb3ducmV2LnhtbFBLBQYAAAAABAAEAPcAAACQAwAAAAA=&#10;">
                  <v:imagedata r:id="rId48" o:title="Figueres"/>
                  <v:path arrowok="t"/>
                </v:shape>
                <v:shape id="Imagen 30" o:spid="_x0000_s1028" type="#_x0000_t75" style="position:absolute;top:11014;width:27639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s0PBAAAA2wAAAA8AAABkcnMvZG93bnJldi54bWxET8tugkAU3Zv4D5Nr0p0OYtIadCTWlKbL&#10;1vrYXpkrEJg7hJkC/n1n0aTLk/PepqNpRE+dqywrWC4iEMS51RUXCk7f2XwNwnlkjY1lUvAgB+lu&#10;Otliou3AX9QffSFCCLsEFZTet4mULi/JoFvYljhwd9sZ9AF2hdQdDiHcNDKOomdpsOLQUGJLh5Ly&#10;+vhjFGT1rS2a98d51Id69TJ8xm+v14tST7NxvwHhafT/4j/3h1awCuvDl/A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Ss0PBAAAA2wAAAA8AAAAAAAAAAAAAAAAAnwIA&#10;AGRycy9kb3ducmV2LnhtbFBLBQYAAAAABAAEAPcAAACNAwAAAAA=&#10;">
                  <v:imagedata r:id="rId49" o:title="Figueres" croptop="33475f" cropbottom="19747f" grayscale="t" bilevel="t"/>
                  <v:path arrowok="t"/>
                </v:shape>
              </v:group>
            </w:pict>
          </mc:Fallback>
        </mc:AlternateContent>
      </w:r>
      <w:r w:rsidR="00E064D8">
        <w:t xml:space="preserve">Iñigo Gómez </w:t>
      </w:r>
      <w:proofErr w:type="spellStart"/>
      <w:r w:rsidR="00E064D8">
        <w:t>Arribillaga</w:t>
      </w:r>
      <w:proofErr w:type="spellEnd"/>
    </w:p>
    <w:p w:rsidR="00E064D8" w:rsidRDefault="00E064D8" w:rsidP="00E064D8">
      <w:proofErr w:type="spellStart"/>
      <w:r>
        <w:t>Andoain</w:t>
      </w:r>
      <w:proofErr w:type="spellEnd"/>
      <w:r>
        <w:t xml:space="preserve">, </w:t>
      </w:r>
      <w:proofErr w:type="spellStart"/>
      <w:r>
        <w:t>Guipuzcoa</w:t>
      </w:r>
      <w:proofErr w:type="spellEnd"/>
      <w:r>
        <w:t>, 1971.</w:t>
      </w:r>
    </w:p>
    <w:p w:rsidR="00E064D8" w:rsidRDefault="00E064D8" w:rsidP="00E064D8">
      <w:pPr>
        <w:rPr>
          <w:color w:val="1F497D"/>
          <w:lang w:val="it-IT"/>
        </w:rPr>
      </w:pPr>
      <w:r>
        <w:t>Arquitecto (1999),  Universidad del País Vasco. San Sebastián.</w:t>
      </w:r>
    </w:p>
    <w:p w:rsidR="00E064D8" w:rsidRDefault="00E064D8" w:rsidP="00E064D8">
      <w:r>
        <w:t>Estudios de Máster (200</w:t>
      </w:r>
      <w:r w:rsidR="000E677A">
        <w:t>5</w:t>
      </w:r>
      <w:r>
        <w:t xml:space="preserve">), </w:t>
      </w:r>
      <w:proofErr w:type="spellStart"/>
      <w:r>
        <w:t>Universitat</w:t>
      </w:r>
      <w:proofErr w:type="spellEnd"/>
      <w:r>
        <w:t xml:space="preserve"> </w:t>
      </w:r>
      <w:proofErr w:type="spellStart"/>
      <w:r>
        <w:t>Ramon</w:t>
      </w:r>
      <w:proofErr w:type="spellEnd"/>
      <w:r>
        <w:t xml:space="preserve"> </w:t>
      </w:r>
      <w:proofErr w:type="spellStart"/>
      <w:r>
        <w:t>Llull</w:t>
      </w:r>
      <w:proofErr w:type="spellEnd"/>
      <w:r>
        <w:t xml:space="preserve"> – La Salle.  Barcelona.</w:t>
      </w:r>
    </w:p>
    <w:p w:rsidR="00E064D8" w:rsidRPr="004910A2" w:rsidRDefault="00E064D8" w:rsidP="00E064D8">
      <w:r>
        <w:t>Reside en Barcelona desde 2004.</w:t>
      </w:r>
    </w:p>
    <w:p w:rsidR="00E064D8" w:rsidRDefault="00E064D8" w:rsidP="00E064D8">
      <w:r>
        <w:t>H</w:t>
      </w:r>
      <w:r w:rsidRPr="00956885">
        <w:t>a</w:t>
      </w:r>
      <w:r>
        <w:t xml:space="preserve"> colaborado con empresas como: </w:t>
      </w:r>
      <w:r w:rsidR="000E677A">
        <w:t xml:space="preserve">Samaniego + </w:t>
      </w:r>
      <w:proofErr w:type="spellStart"/>
      <w:r w:rsidR="000E677A">
        <w:t>Beldarrain</w:t>
      </w:r>
      <w:proofErr w:type="spellEnd"/>
      <w:r w:rsidR="000E677A">
        <w:t xml:space="preserve"> arquitectos, </w:t>
      </w:r>
      <w:proofErr w:type="spellStart"/>
      <w:r w:rsidR="000E677A">
        <w:t>Samazuzu</w:t>
      </w:r>
      <w:proofErr w:type="spellEnd"/>
      <w:r w:rsidR="000E677A">
        <w:t xml:space="preserve"> Arquitectos en San Sebastián y SOB Arquitectos en Barcelona.</w:t>
      </w:r>
      <w:r>
        <w:t xml:space="preserve"> </w:t>
      </w:r>
    </w:p>
    <w:p w:rsidR="00E064D8" w:rsidRDefault="00E064D8" w:rsidP="00E064D8">
      <w:r w:rsidRPr="00956885">
        <w:t>Algunos de los proyectos en los que ha participado son los siguientes</w:t>
      </w:r>
      <w:r>
        <w:t>:</w:t>
      </w:r>
    </w:p>
    <w:p w:rsidR="000E677A" w:rsidRP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>Conjunto R</w:t>
      </w:r>
      <w:r w:rsidRPr="000E677A">
        <w:t>esidenci</w:t>
      </w:r>
      <w:r>
        <w:t>al de 57 viviendas</w:t>
      </w:r>
      <w:r>
        <w:tab/>
      </w:r>
      <w:r>
        <w:tab/>
        <w:t>2006</w:t>
      </w:r>
      <w:r>
        <w:tab/>
      </w:r>
      <w:r>
        <w:tab/>
        <w:t>Figueres</w:t>
      </w:r>
      <w:r w:rsidRPr="000E677A">
        <w:t>. España</w:t>
      </w:r>
      <w:r>
        <w:t>.</w:t>
      </w:r>
    </w:p>
    <w:p w:rsid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>Conjunto</w:t>
      </w:r>
      <w:r w:rsidRPr="000E677A">
        <w:t xml:space="preserve"> </w:t>
      </w:r>
      <w:r>
        <w:t>Residencial de 125 viviendas</w:t>
      </w:r>
      <w:r>
        <w:tab/>
      </w:r>
      <w:r>
        <w:tab/>
        <w:t>2005</w:t>
      </w:r>
      <w:r>
        <w:tab/>
      </w:r>
      <w:r>
        <w:tab/>
        <w:t>Benalmádena.</w:t>
      </w:r>
      <w:r w:rsidRPr="000E677A">
        <w:t xml:space="preserve"> </w:t>
      </w:r>
      <w:r>
        <w:t>España</w:t>
      </w:r>
      <w:r w:rsidRPr="000E677A">
        <w:t xml:space="preserve">. </w:t>
      </w:r>
    </w:p>
    <w:p w:rsid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>U</w:t>
      </w:r>
      <w:r w:rsidRPr="000E677A">
        <w:t>rba</w:t>
      </w:r>
      <w:r>
        <w:t xml:space="preserve">nización del área de </w:t>
      </w:r>
      <w:proofErr w:type="spellStart"/>
      <w:r>
        <w:t>Zamatete</w:t>
      </w:r>
      <w:proofErr w:type="spellEnd"/>
      <w:r>
        <w:tab/>
      </w:r>
      <w:r>
        <w:tab/>
        <w:t>2004</w:t>
      </w:r>
      <w:r>
        <w:tab/>
        <w:t xml:space="preserve"> </w:t>
      </w:r>
      <w:r>
        <w:tab/>
        <w:t>Pasajes.</w:t>
      </w:r>
      <w:r w:rsidRPr="000E677A">
        <w:t xml:space="preserve"> </w:t>
      </w:r>
      <w:r>
        <w:t>E</w:t>
      </w:r>
      <w:r w:rsidRPr="000E677A">
        <w:t>spaña</w:t>
      </w:r>
      <w:r>
        <w:t>.</w:t>
      </w:r>
    </w:p>
    <w:p w:rsid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 xml:space="preserve">Bodegas Viñas de </w:t>
      </w:r>
      <w:proofErr w:type="spellStart"/>
      <w:r>
        <w:t>Valribera</w:t>
      </w:r>
      <w:proofErr w:type="spellEnd"/>
      <w:r>
        <w:tab/>
      </w:r>
      <w:r>
        <w:tab/>
      </w:r>
      <w:r>
        <w:tab/>
        <w:t>2003</w:t>
      </w:r>
      <w:r>
        <w:tab/>
      </w:r>
      <w:r>
        <w:tab/>
      </w:r>
      <w:r w:rsidRPr="000E677A">
        <w:t>Burgos. España</w:t>
      </w:r>
      <w:r>
        <w:t>.</w:t>
      </w:r>
    </w:p>
    <w:p w:rsidR="004D632D" w:rsidRDefault="000E677A" w:rsidP="00E064D8">
      <w:pPr>
        <w:pStyle w:val="Prrafodelista"/>
        <w:numPr>
          <w:ilvl w:val="0"/>
          <w:numId w:val="7"/>
        </w:numPr>
        <w:ind w:right="-568"/>
      </w:pPr>
      <w:r>
        <w:t>Bodegas Faustino</w:t>
      </w:r>
      <w:r w:rsidRPr="000E677A">
        <w:t xml:space="preserve"> </w:t>
      </w:r>
      <w:r>
        <w:tab/>
      </w:r>
      <w:r>
        <w:tab/>
      </w:r>
      <w:r>
        <w:tab/>
      </w:r>
      <w:r>
        <w:tab/>
        <w:t>2000</w:t>
      </w:r>
      <w:r>
        <w:tab/>
      </w:r>
      <w:r>
        <w:tab/>
      </w:r>
      <w:r w:rsidRPr="000E677A">
        <w:t>Álava. España</w:t>
      </w:r>
      <w:r>
        <w:t>.</w:t>
      </w:r>
    </w:p>
    <w:p w:rsidR="006163D5" w:rsidRDefault="00F71CBB" w:rsidP="00FD32C7">
      <w:pPr>
        <w:spacing w:line="276" w:lineRule="auto"/>
        <w:jc w:val="left"/>
      </w:pPr>
      <w:r>
        <w:br w:type="page"/>
      </w:r>
      <w:r w:rsidR="006163D5">
        <w:lastRenderedPageBreak/>
        <w:t>Enzo Vignolo Quiroz</w:t>
      </w:r>
    </w:p>
    <w:p w:rsidR="004465A5" w:rsidRDefault="003D08DE" w:rsidP="004465A5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editId="6B8C3C2F">
                <wp:simplePos x="0" y="0"/>
                <wp:positionH relativeFrom="column">
                  <wp:posOffset>1351338</wp:posOffset>
                </wp:positionH>
                <wp:positionV relativeFrom="paragraph">
                  <wp:posOffset>-4078085</wp:posOffset>
                </wp:positionV>
                <wp:extent cx="4042064" cy="2160241"/>
                <wp:effectExtent l="0" t="0" r="0" b="0"/>
                <wp:wrapNone/>
                <wp:docPr id="83" name="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064" cy="2160241"/>
                          <a:chOff x="0" y="0"/>
                          <a:chExt cx="4042064" cy="2160241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D:\Proyectos\XTEad\E-Imax\03-CV\img\Racó Blau A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064" cy="216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 descr="D:\Proyectos\XTEad\E-Imax\03-CV\img\Racó Blau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63" b="8010"/>
                          <a:stretch/>
                        </pic:blipFill>
                        <pic:spPr bwMode="auto">
                          <a:xfrm>
                            <a:off x="0" y="1641764"/>
                            <a:ext cx="4042064" cy="3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3 Grupo" o:spid="_x0000_s1026" style="position:absolute;margin-left:106.4pt;margin-top:-321.1pt;width:318.25pt;height:170.1pt;z-index:251693056" coordsize="40420,21602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kAAAAAFJnaHRsb25nAAADE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k4QklNBAwAAAAA&#10;EHYAAAABAAAAoAAAAFUAAAHgAACfYAAAEFoAGAAB/9j/4AAQSkZJRgABAgAASABIAAD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">
                <v:shape id="Imagen 7" o:spid="_x0000_s1027" type="#_x0000_t75" style="position:absolute;width:40420;height:2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3OfFAAAA2gAAAA8AAABkcnMvZG93bnJldi54bWxEj0FrwkAUhO+C/2F5ghepm/ZQ2zQbaYWC&#10;0oMmVbC31+xrEpp9G7Krxn/vCoLHYWa+YZJ5bxpxpM7VlhU8TiMQxIXVNZcKtt+fDy8gnEfW2Fgm&#10;BWdyME+HgwRjbU+c0TH3pQgQdjEqqLxvYyldUZFBN7UtcfD+bGfQB9mVUnd4CnDTyKcoepYGaw4L&#10;Fba0qKj4zw9GQbZf7CbnDb1+fciferf6nWTFmpQaj/r3NxCeen8P39pLrWAG1yvhBsj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dznxQAAANoAAAAPAAAAAAAAAAAAAAAA&#10;AJ8CAABkcnMvZG93bnJldi54bWxQSwUGAAAAAAQABAD3AAAAkQMAAAAA&#10;">
                  <v:imagedata r:id="rId58" o:title="Racó Blau A"/>
                  <v:path arrowok="t"/>
                </v:shape>
                <v:shape id="Imagen 9" o:spid="_x0000_s1028" type="#_x0000_t75" style="position:absolute;top:16417;width:40420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ODR3GAAAA2gAAAA8AAABkcnMvZG93bnJldi54bWxEj0FrwkAUhO8F/8PyBC9FNy1Vauoq0iIU&#10;FaHRg95es88kmn0bsquJ/fVdodDjMDPfMJNZa0pxpdoVlhU8DSIQxKnVBWcKdttF/xWE88gaS8uk&#10;4EYOZtPOwwRjbRv+omviMxEg7GJUkHtfxVK6NCeDbmAr4uAdbW3QB1lnUtfYBLgp5XMUjaTBgsNC&#10;jhW955Sek4tR0Hyk1Xr5w98vuDxt98PHzeqwuyjV67bzNxCeWv8f/mt/agVjuF8JN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4NHcYAAADaAAAADwAAAAAAAAAAAAAA&#10;AACfAgAAZHJzL2Rvd25yZXYueG1sUEsFBgAAAAAEAAQA9wAAAJIDAAAAAA==&#10;">
                  <v:imagedata r:id="rId59" o:title="Racó Blau A" croptop="49914f" cropbottom="5249f" grayscale="t" bilevel="t"/>
                  <v:path arrowok="t"/>
                </v:shape>
              </v:group>
            </w:pict>
          </mc:Fallback>
        </mc:AlternateContent>
      </w:r>
      <w:r w:rsidR="004465A5">
        <w:t>Santiago de Chile, 1967.</w:t>
      </w:r>
    </w:p>
    <w:p w:rsidR="004465A5" w:rsidRDefault="004465A5" w:rsidP="004465A5">
      <w:pPr>
        <w:rPr>
          <w:color w:val="1F497D"/>
          <w:lang w:val="it-IT"/>
        </w:rPr>
      </w:pPr>
      <w:r>
        <w:t xml:space="preserve">Arquitecto (1993),  </w:t>
      </w:r>
      <w:r w:rsidRPr="004465A5">
        <w:t>Facultad de Arquitectura y Urbanismo de la Universidad Católica de Chile</w:t>
      </w:r>
      <w:r>
        <w:t>.</w:t>
      </w:r>
    </w:p>
    <w:p w:rsidR="004465A5" w:rsidRDefault="004465A5" w:rsidP="004465A5">
      <w:r>
        <w:t xml:space="preserve">Estudios de Doctorado (1998), ETSAB-UPC.  Barcelona </w:t>
      </w:r>
    </w:p>
    <w:p w:rsidR="004465A5" w:rsidRPr="004910A2" w:rsidRDefault="004465A5" w:rsidP="004465A5">
      <w:r>
        <w:t>Reside en Barcelona desde 1996.</w:t>
      </w:r>
    </w:p>
    <w:p w:rsidR="004465A5" w:rsidRDefault="004465A5" w:rsidP="004465A5">
      <w:r>
        <w:t>H</w:t>
      </w:r>
      <w:r w:rsidRPr="00956885">
        <w:t>a</w:t>
      </w:r>
      <w:r>
        <w:t xml:space="preserve"> colaborado con empresas como: Estudio BL Arquitectos en Santiago de Chile y en </w:t>
      </w:r>
      <w:proofErr w:type="spellStart"/>
      <w:r>
        <w:t>Ferrando+Vignolo</w:t>
      </w:r>
      <w:proofErr w:type="spellEnd"/>
      <w:r>
        <w:t xml:space="preserve">, Arquitectura y Diseño, Octavio </w:t>
      </w:r>
      <w:proofErr w:type="spellStart"/>
      <w:r>
        <w:t>Mestre</w:t>
      </w:r>
      <w:proofErr w:type="spellEnd"/>
      <w:r>
        <w:t xml:space="preserve"> y GSA, Arquitectos en Barcelona. </w:t>
      </w:r>
      <w:r w:rsidR="00544692">
        <w:t xml:space="preserve">Y se desempeña como profesor en el Máster de Diseño de Interiores y de Postgrado en Diseño del Hábitat Estratégico, en el Instituto </w:t>
      </w:r>
      <w:proofErr w:type="spellStart"/>
      <w:r w:rsidR="00544692">
        <w:t>Elisava</w:t>
      </w:r>
      <w:proofErr w:type="spellEnd"/>
      <w:r w:rsidR="00544692">
        <w:t xml:space="preserve"> de Diseño de Barcelona.</w:t>
      </w:r>
    </w:p>
    <w:p w:rsidR="00544692" w:rsidRDefault="00544692" w:rsidP="004465A5"/>
    <w:p w:rsidR="004465A5" w:rsidRDefault="004465A5" w:rsidP="004465A5">
      <w:r w:rsidRPr="00956885">
        <w:t>Algunos de los proyectos en los que ha participado son los siguientes</w:t>
      </w:r>
      <w:r>
        <w:t>:</w:t>
      </w:r>
    </w:p>
    <w:p w:rsidR="00F71CBB" w:rsidRDefault="004465A5" w:rsidP="004465A5">
      <w:pPr>
        <w:pStyle w:val="Prrafodelista"/>
        <w:numPr>
          <w:ilvl w:val="0"/>
          <w:numId w:val="7"/>
        </w:numPr>
        <w:ind w:right="-568"/>
      </w:pPr>
      <w:r>
        <w:t xml:space="preserve">Edificios de vivienda colectiva </w:t>
      </w:r>
      <w:r>
        <w:tab/>
      </w:r>
      <w:r>
        <w:tab/>
      </w:r>
      <w:r>
        <w:tab/>
      </w:r>
      <w:r>
        <w:tab/>
        <w:t>2008</w:t>
      </w:r>
      <w:r>
        <w:tab/>
      </w:r>
      <w:r>
        <w:tab/>
      </w:r>
      <w:proofErr w:type="spellStart"/>
      <w:r>
        <w:t>Sant</w:t>
      </w:r>
      <w:proofErr w:type="spellEnd"/>
      <w:r>
        <w:t xml:space="preserve"> </w:t>
      </w:r>
      <w:proofErr w:type="spellStart"/>
      <w:r>
        <w:t>Feliu</w:t>
      </w:r>
      <w:proofErr w:type="spellEnd"/>
      <w:r>
        <w:t xml:space="preserve"> de </w:t>
      </w:r>
      <w:proofErr w:type="spellStart"/>
      <w:r>
        <w:t>Guìxols</w:t>
      </w:r>
      <w:proofErr w:type="spellEnd"/>
      <w:r>
        <w:t>. España.</w:t>
      </w:r>
    </w:p>
    <w:p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>Edificio de 34 viviendas protegidas</w:t>
      </w:r>
      <w:r>
        <w:tab/>
      </w:r>
      <w:r>
        <w:tab/>
      </w:r>
      <w:r>
        <w:tab/>
        <w:t>2008</w:t>
      </w:r>
      <w:r>
        <w:tab/>
      </w:r>
      <w:r>
        <w:tab/>
      </w:r>
      <w:proofErr w:type="spellStart"/>
      <w:r>
        <w:t>Vilanova</w:t>
      </w:r>
      <w:proofErr w:type="spellEnd"/>
      <w:r>
        <w:t xml:space="preserve"> i la </w:t>
      </w:r>
      <w:proofErr w:type="spellStart"/>
      <w:r>
        <w:t>Geltrú</w:t>
      </w:r>
      <w:proofErr w:type="spellEnd"/>
      <w:r>
        <w:t>. España.</w:t>
      </w:r>
    </w:p>
    <w:p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>Edifici</w:t>
      </w:r>
      <w:r>
        <w:t>o</w:t>
      </w:r>
      <w:r w:rsidRPr="004465A5">
        <w:t xml:space="preserve"> municipal de equipamientos deportivos</w:t>
      </w:r>
      <w:r>
        <w:tab/>
      </w:r>
      <w:r>
        <w:tab/>
        <w:t>2006</w:t>
      </w:r>
      <w:r>
        <w:tab/>
      </w:r>
      <w:r>
        <w:tab/>
      </w:r>
      <w:proofErr w:type="spellStart"/>
      <w:r>
        <w:t>Canet</w:t>
      </w:r>
      <w:proofErr w:type="spellEnd"/>
      <w:r>
        <w:t xml:space="preserve"> de Mar. España.</w:t>
      </w:r>
    </w:p>
    <w:p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 xml:space="preserve">Urbanización </w:t>
      </w:r>
      <w:proofErr w:type="spellStart"/>
      <w:r w:rsidRPr="004465A5">
        <w:t>Curauma</w:t>
      </w:r>
      <w:proofErr w:type="spellEnd"/>
      <w:r w:rsidRPr="004465A5">
        <w:tab/>
      </w:r>
      <w:r w:rsidRPr="004465A5">
        <w:tab/>
      </w:r>
      <w:r w:rsidRPr="004465A5">
        <w:tab/>
      </w:r>
      <w:r w:rsidRPr="004465A5">
        <w:tab/>
        <w:t>1995</w:t>
      </w:r>
      <w:r w:rsidRPr="004465A5">
        <w:tab/>
      </w:r>
      <w:r w:rsidRPr="004465A5">
        <w:tab/>
        <w:t>Valparaíso</w:t>
      </w:r>
      <w:r>
        <w:t>. Chile.</w:t>
      </w:r>
    </w:p>
    <w:p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 xml:space="preserve">Urbanización Santa </w:t>
      </w:r>
      <w:proofErr w:type="spellStart"/>
      <w:r w:rsidRPr="004465A5">
        <w:t>Maria</w:t>
      </w:r>
      <w:proofErr w:type="spellEnd"/>
      <w:r w:rsidRPr="004465A5">
        <w:t xml:space="preserve"> de  Huechuraba</w:t>
      </w:r>
      <w:r>
        <w:tab/>
      </w:r>
      <w:r>
        <w:tab/>
        <w:t>1994</w:t>
      </w:r>
      <w:r>
        <w:tab/>
      </w:r>
      <w:r>
        <w:tab/>
        <w:t>Santiago de Chile. Chile.</w:t>
      </w:r>
    </w:p>
    <w:p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>Rehabilitación de la Es</w:t>
      </w:r>
      <w:r>
        <w:t>tación Mapocho de Ferrocarriles</w:t>
      </w:r>
      <w:r>
        <w:tab/>
        <w:t>1993</w:t>
      </w:r>
      <w:r>
        <w:tab/>
      </w:r>
      <w:r>
        <w:tab/>
        <w:t>Santiago de Chile. Chile.</w:t>
      </w:r>
    </w:p>
    <w:p w:rsidR="00CB45A3" w:rsidRDefault="00CB45A3">
      <w:pPr>
        <w:spacing w:line="276" w:lineRule="auto"/>
        <w:jc w:val="left"/>
        <w:rPr>
          <w:rFonts w:eastAsiaTheme="majorEastAsia" w:cstheme="majorBidi"/>
          <w:b/>
          <w:bCs/>
          <w:color w:val="7F7F7F" w:themeColor="text1" w:themeTint="80"/>
          <w:sz w:val="26"/>
          <w:szCs w:val="26"/>
        </w:rPr>
      </w:pPr>
      <w:r>
        <w:br w:type="page"/>
      </w:r>
    </w:p>
    <w:p w:rsidR="00F71CBB" w:rsidRDefault="003D08DE" w:rsidP="00F71CBB">
      <w:pPr>
        <w:pStyle w:val="Ttulo2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editId="37F586BE">
                <wp:simplePos x="0" y="0"/>
                <wp:positionH relativeFrom="column">
                  <wp:posOffset>592801</wp:posOffset>
                </wp:positionH>
                <wp:positionV relativeFrom="paragraph">
                  <wp:posOffset>-3918989</wp:posOffset>
                </wp:positionV>
                <wp:extent cx="4894118" cy="2160962"/>
                <wp:effectExtent l="0" t="0" r="0" b="0"/>
                <wp:wrapNone/>
                <wp:docPr id="84" name="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4118" cy="2160962"/>
                          <a:chOff x="0" y="0"/>
                          <a:chExt cx="4894118" cy="2160962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D:\Proyectos\XTEad\E-Imax\03-CV\img\El Puig A.jp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0"/>
                            <a:ext cx="4883727" cy="21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D:\Proyectos\XTEad\E-Imax\03-CV\img\El Puig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01" b="33826"/>
                          <a:stretch/>
                        </pic:blipFill>
                        <pic:spPr bwMode="auto">
                          <a:xfrm>
                            <a:off x="0" y="1059873"/>
                            <a:ext cx="4883727" cy="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4 Grupo" o:spid="_x0000_s1026" style="position:absolute;margin-left:46.7pt;margin-top:-308.6pt;width:385.35pt;height:170.15pt;z-index:251696128" coordsize="48941,216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8ooorl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R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XQAAAABSZ2h0bG9uZwAAAxM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Ar3AAAAAQAAAKAAAABH&#10;AAAB4AAAhSAAAArbABgAAf/Y/+AAEEpGSUYAAQIAAEgASAAA/+0ADEFkb2JlX0NNAAH/7gAOQWRv&#10;YmUAZIAAAAAB/9sAhAAMCAgICQgMCQkMEQsKCxEVDwwMDxUYExMVExMYEQwMDAwMDBEMDAwMDAwM&#10;DAwMDAwMDAwMDAwMDAwMDAwMDAwMAQ0LCw0ODRAODhAUDg4OFBQODg4OFBEMDAwMDBERDAwMDAwM&#10;EQwMDAwMDAwMDAwMDAwMDAwMDAwMDAwMDAwMDAz/wAARCABH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">
                <v:shape id="Imagen 11" o:spid="_x0000_s1027" type="#_x0000_t75" style="position:absolute;left:103;width:48838;height:2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3oe/AAAA2wAAAA8AAABkcnMvZG93bnJldi54bWxEj80KwjAQhO+C7xBW8KZpFUSqUVQUvHjw&#10;56C3pVnbYrMpTdTq0xtB8LbLzDc7O503phQPql1hWUHcj0AQp1YXnCk4HTe9MQjnkTWWlknBixzM&#10;Z+3WFBNtn7ynx8FnIoSwS1BB7n2VSOnSnAy6vq2Ig3a1tUEf1jqTusZnCDelHETRSBosOFzIsaJV&#10;TuntcDehhr7sBuclDc/x1V/eJJ2z61SpbqdZTEB4avzf/KO3OnAxfH8JA8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mN6HvwAAANsAAAAPAAAAAAAAAAAAAAAAAJ8CAABk&#10;cnMvZG93bnJldi54bWxQSwUGAAAAAAQABAD3AAAAiwMAAAAA&#10;">
                  <v:imagedata r:id="rId63" o:title="El Puig A"/>
                  <v:path arrowok="t"/>
                </v:shape>
                <v:shape id="Imagen 14" o:spid="_x0000_s1028" type="#_x0000_t75" style="position:absolute;top:10598;width:48837;height:3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Ju/BAAAA2wAAAA8AAABkcnMvZG93bnJldi54bWxET01rwkAQvRf8D8sI3uomRYqkbkIRhIIe&#10;1HrQ2zQ7ZkOzsyG7rvHfdwuF3ubxPmdVjbYTkQbfOlaQzzMQxLXTLTcKTp+b5yUIH5A1do5JwYM8&#10;VOXkaYWFdnc+UDyGRqQQ9gUqMCH0hZS+NmTRz11PnLirGyyGBIdG6gHvKdx28iXLXqXFllODwZ7W&#10;hurv480qwJu+uO3e9NHnOX1d4/IcDzulZtPx/Q1EoDH8i//cHzrNX8D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aJu/BAAAA2wAAAA8AAAAAAAAAAAAAAAAAnwIA&#10;AGRycy9kb3ducmV2LnhtbFBLBQYAAAAABAAEAPcAAACNAwAAAAA=&#10;">
                  <v:imagedata r:id="rId64" o:title="El Puig A" croptop="32048f" cropbottom="22168f" grayscale="t" bilevel="t"/>
                  <v:path arrowok="t"/>
                </v:shape>
              </v:group>
            </w:pict>
          </mc:Fallback>
        </mc:AlternateContent>
      </w:r>
      <w:r w:rsidR="00F71CBB">
        <w:t>Rafael Valenzuela Barón</w:t>
      </w:r>
    </w:p>
    <w:p w:rsidR="00F71CBB" w:rsidRDefault="00F71CBB" w:rsidP="00F71CBB">
      <w:r>
        <w:t>Bogotá, Colombia - 1974.</w:t>
      </w:r>
    </w:p>
    <w:p w:rsidR="00F71CBB" w:rsidRDefault="00F71CBB" w:rsidP="00F71CBB">
      <w:r w:rsidRPr="00F71CBB">
        <w:t xml:space="preserve">Arquitecto </w:t>
      </w:r>
      <w:r>
        <w:t>(1997), Universidad Nacional de Colombia.</w:t>
      </w:r>
    </w:p>
    <w:p w:rsidR="00F71CBB" w:rsidRDefault="00F71CBB" w:rsidP="00F71CBB">
      <w:r>
        <w:t>Estudios de Especialización (2001)</w:t>
      </w:r>
      <w:r>
        <w:tab/>
        <w:t>, Universidad de los Andes, Bogotá.</w:t>
      </w:r>
    </w:p>
    <w:p w:rsidR="00F71CBB" w:rsidRDefault="00F71CBB" w:rsidP="00F71CBB">
      <w:r>
        <w:t xml:space="preserve">Estudios de Máster (2003), </w:t>
      </w:r>
      <w:proofErr w:type="spellStart"/>
      <w:r>
        <w:t>Universitat</w:t>
      </w:r>
      <w:proofErr w:type="spellEnd"/>
      <w:r>
        <w:t xml:space="preserve"> </w:t>
      </w:r>
      <w:proofErr w:type="spellStart"/>
      <w:r>
        <w:t>Ramon</w:t>
      </w:r>
      <w:proofErr w:type="spellEnd"/>
      <w:r>
        <w:t xml:space="preserve"> </w:t>
      </w:r>
      <w:proofErr w:type="spellStart"/>
      <w:r>
        <w:t>Llull</w:t>
      </w:r>
      <w:proofErr w:type="spellEnd"/>
      <w:r>
        <w:t xml:space="preserve"> – La Salle.  Barcelona.</w:t>
      </w:r>
    </w:p>
    <w:p w:rsidR="00F71CBB" w:rsidRDefault="00F71CBB" w:rsidP="00F71CBB">
      <w:r>
        <w:t>Estudios de Posgrado (2005),  ETSAB-UPC.  Barcelona.</w:t>
      </w:r>
    </w:p>
    <w:p w:rsidR="00F71CBB" w:rsidRDefault="00F71CBB" w:rsidP="00F71CBB">
      <w:r>
        <w:t>Reside en Barcelona desde 2002</w:t>
      </w:r>
    </w:p>
    <w:p w:rsidR="00F71CBB" w:rsidRDefault="00F71CBB" w:rsidP="00F71CBB">
      <w:r>
        <w:t>H</w:t>
      </w:r>
      <w:r w:rsidRPr="00956885">
        <w:t>a</w:t>
      </w:r>
      <w:r>
        <w:t xml:space="preserve"> colaborado con empresas como: Instituto de Desarrollo Urbano, </w:t>
      </w:r>
      <w:proofErr w:type="spellStart"/>
      <w:r>
        <w:t>Zerofractal</w:t>
      </w:r>
      <w:proofErr w:type="spellEnd"/>
      <w:r>
        <w:t xml:space="preserve">, Pedro Gómez &amp; </w:t>
      </w:r>
      <w:proofErr w:type="spellStart"/>
      <w:r>
        <w:t>Cia</w:t>
      </w:r>
      <w:proofErr w:type="spellEnd"/>
      <w:r>
        <w:t xml:space="preserve">., </w:t>
      </w:r>
      <w:proofErr w:type="spellStart"/>
      <w:r>
        <w:t>Conconcreto</w:t>
      </w:r>
      <w:proofErr w:type="spellEnd"/>
      <w:r>
        <w:t xml:space="preserve"> S.A. en Bogotá Colombia y SOB Arquitectos en Barcelona. </w:t>
      </w:r>
    </w:p>
    <w:p w:rsidR="00F71CBB" w:rsidRDefault="00F71CBB" w:rsidP="00F71CBB">
      <w:r w:rsidRPr="00956885">
        <w:t>Algunos de los proyectos en los que ha participado son los siguientes</w:t>
      </w:r>
      <w:r>
        <w:t>:</w:t>
      </w:r>
    </w:p>
    <w:p w:rsidR="00F71CBB" w:rsidRPr="000E677A" w:rsidRDefault="00F71CBB" w:rsidP="00F71CBB">
      <w:pPr>
        <w:pStyle w:val="Prrafodelista"/>
        <w:numPr>
          <w:ilvl w:val="0"/>
          <w:numId w:val="7"/>
        </w:numPr>
        <w:ind w:right="-568"/>
      </w:pPr>
      <w:r>
        <w:t>Conjunto R</w:t>
      </w:r>
      <w:r w:rsidRPr="000E677A">
        <w:t>esidenci</w:t>
      </w:r>
      <w:r>
        <w:t>al de 57 viviendas</w:t>
      </w:r>
      <w:r>
        <w:tab/>
      </w:r>
      <w:r>
        <w:tab/>
        <w:t>2006</w:t>
      </w:r>
      <w:r>
        <w:tab/>
      </w:r>
      <w:r>
        <w:tab/>
        <w:t>Figueres</w:t>
      </w:r>
      <w:r w:rsidRPr="000E677A">
        <w:t>. España</w:t>
      </w:r>
      <w:r>
        <w:t>.</w:t>
      </w:r>
    </w:p>
    <w:p w:rsidR="00F71CBB" w:rsidRDefault="00F71CBB" w:rsidP="00F71CBB">
      <w:pPr>
        <w:pStyle w:val="Prrafodelista"/>
        <w:numPr>
          <w:ilvl w:val="0"/>
          <w:numId w:val="7"/>
        </w:numPr>
        <w:ind w:right="-568"/>
      </w:pPr>
      <w:r>
        <w:t xml:space="preserve">Residencial </w:t>
      </w:r>
      <w:proofErr w:type="spellStart"/>
      <w:r>
        <w:t>Sybaris</w:t>
      </w:r>
      <w:proofErr w:type="spellEnd"/>
      <w:r>
        <w:tab/>
      </w:r>
      <w:r>
        <w:tab/>
      </w:r>
      <w:r>
        <w:tab/>
      </w:r>
      <w:r>
        <w:tab/>
        <w:t>2007</w:t>
      </w:r>
      <w:r>
        <w:tab/>
      </w:r>
      <w:r>
        <w:tab/>
      </w:r>
      <w:proofErr w:type="spellStart"/>
      <w:r>
        <w:t>Tossa</w:t>
      </w:r>
      <w:proofErr w:type="spellEnd"/>
      <w:r>
        <w:t xml:space="preserve"> de Mar. España.</w:t>
      </w:r>
    </w:p>
    <w:p w:rsidR="00B61FE0" w:rsidRDefault="006F0B1A" w:rsidP="00F71CBB">
      <w:pPr>
        <w:pStyle w:val="Prrafodelista"/>
        <w:numPr>
          <w:ilvl w:val="0"/>
          <w:numId w:val="7"/>
        </w:numPr>
        <w:ind w:right="-568"/>
        <w:rPr>
          <w:rStyle w:val="provincia"/>
        </w:rPr>
      </w:pPr>
      <w:r>
        <w:t xml:space="preserve">Residencial </w:t>
      </w:r>
      <w:proofErr w:type="spellStart"/>
      <w:r>
        <w:t>Monastrell</w:t>
      </w:r>
      <w:proofErr w:type="spellEnd"/>
      <w:r>
        <w:t xml:space="preserve"> </w:t>
      </w:r>
      <w:proofErr w:type="spellStart"/>
      <w:r>
        <w:t>Llevant</w:t>
      </w:r>
      <w:proofErr w:type="spellEnd"/>
      <w:r>
        <w:t xml:space="preserve"> </w:t>
      </w:r>
      <w:r>
        <w:tab/>
      </w:r>
      <w:r>
        <w:tab/>
        <w:t>2007</w:t>
      </w:r>
      <w:r>
        <w:tab/>
      </w:r>
      <w:r>
        <w:tab/>
      </w:r>
      <w:proofErr w:type="spellStart"/>
      <w:r>
        <w:t>V</w:t>
      </w:r>
      <w:r>
        <w:rPr>
          <w:rStyle w:val="provincia"/>
        </w:rPr>
        <w:t>ilafranca</w:t>
      </w:r>
      <w:proofErr w:type="spellEnd"/>
      <w:r>
        <w:rPr>
          <w:rStyle w:val="provincia"/>
        </w:rPr>
        <w:t xml:space="preserve"> del Penedés. España.</w:t>
      </w:r>
    </w:p>
    <w:p w:rsidR="00B61FE0" w:rsidRDefault="00B61FE0">
      <w:pPr>
        <w:spacing w:line="276" w:lineRule="auto"/>
        <w:jc w:val="left"/>
        <w:rPr>
          <w:rStyle w:val="provincia"/>
        </w:rPr>
      </w:pPr>
      <w:r>
        <w:rPr>
          <w:rStyle w:val="provincia"/>
        </w:rPr>
        <w:br w:type="page"/>
      </w:r>
    </w:p>
    <w:bookmarkStart w:id="0" w:name="_GoBack"/>
    <w:bookmarkEnd w:id="0"/>
    <w:p w:rsidR="00F71CBB" w:rsidRPr="004465A5" w:rsidRDefault="003D08DE" w:rsidP="00B61FE0">
      <w:pPr>
        <w:pStyle w:val="Prrafodelista"/>
        <w:ind w:left="360" w:right="-568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046600DD">
                <wp:simplePos x="0" y="0"/>
                <wp:positionH relativeFrom="column">
                  <wp:posOffset>-1111308</wp:posOffset>
                </wp:positionH>
                <wp:positionV relativeFrom="paragraph">
                  <wp:posOffset>5412047</wp:posOffset>
                </wp:positionV>
                <wp:extent cx="7593330" cy="768350"/>
                <wp:effectExtent l="0" t="0" r="7620" b="0"/>
                <wp:wrapNone/>
                <wp:docPr id="69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330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6 Rectángulo" o:spid="_x0000_s1026" style="position:absolute;margin-left:-87.5pt;margin-top:426.15pt;width:597.9pt;height:6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" fillcolor="white [3212]" strokecolor="white [3212]" strokeweight="2pt"/>
            </w:pict>
          </mc:Fallback>
        </mc:AlternateContent>
      </w:r>
      <w:r w:rsidR="00BF43ED"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 wp14:editId="6FC7FA79">
            <wp:simplePos x="0" y="0"/>
            <wp:positionH relativeFrom="column">
              <wp:posOffset>1159482</wp:posOffset>
            </wp:positionH>
            <wp:positionV relativeFrom="paragraph">
              <wp:posOffset>3507022</wp:posOffset>
            </wp:positionV>
            <wp:extent cx="3034665" cy="702310"/>
            <wp:effectExtent l="0" t="0" r="0" b="0"/>
            <wp:wrapNone/>
            <wp:docPr id="67" name="Imagen 67" descr="D:\Proyectos\XTEad\B-Recursos\01-Procedimientos XTEad\01-Libro de estilo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Proyectos\XTEad\B-Recursos\01-Procedimientos XTEad\01-Libro de estilo\LOGO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5B70F6C1">
                <wp:simplePos x="0" y="0"/>
                <wp:positionH relativeFrom="column">
                  <wp:posOffset>-1080135</wp:posOffset>
                </wp:positionH>
                <wp:positionV relativeFrom="paragraph">
                  <wp:posOffset>4421422</wp:posOffset>
                </wp:positionV>
                <wp:extent cx="7593330" cy="41275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3ED" w:rsidRPr="00BF43ED" w:rsidRDefault="005842C3" w:rsidP="00BF43ED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BARCELONA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6" o:spid="_x0000_s1029" type="#_x0000_t202" style="position:absolute;left:0;text-align:left;margin-left:-85.05pt;margin-top:348.15pt;width:597.9pt;height:32.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" filled="f" stroked="f">
                <v:textbox style="mso-fit-shape-to-text:t">
                  <w:txbxContent>
                    <w:p w:rsidR="00BF43ED" w:rsidRPr="00BF43ED" w:rsidRDefault="005842C3" w:rsidP="00BF43ED">
                      <w:pPr>
                        <w:jc w:val="center"/>
                        <w:rPr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szCs w:val="24"/>
                        </w:rPr>
                        <w:t>BARCELONA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1CBB" w:rsidRPr="004465A5" w:rsidSect="003D08DE">
      <w:footerReference w:type="default" r:id="rId65"/>
      <w:pgSz w:w="11906" w:h="16838"/>
      <w:pgMar w:top="7088" w:right="1701" w:bottom="1135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8D1" w:rsidRDefault="008178D1" w:rsidP="00D243CF">
      <w:r>
        <w:separator/>
      </w:r>
    </w:p>
  </w:endnote>
  <w:endnote w:type="continuationSeparator" w:id="0">
    <w:p w:rsidR="008178D1" w:rsidRDefault="008178D1" w:rsidP="00D2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517" w:rsidRDefault="00427517" w:rsidP="00D243C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editId="6A66CC96">
          <wp:simplePos x="0" y="0"/>
          <wp:positionH relativeFrom="column">
            <wp:posOffset>-889635</wp:posOffset>
          </wp:positionH>
          <wp:positionV relativeFrom="paragraph">
            <wp:posOffset>-146685</wp:posOffset>
          </wp:positionV>
          <wp:extent cx="7200900" cy="495300"/>
          <wp:effectExtent l="0" t="0" r="0" b="0"/>
          <wp:wrapNone/>
          <wp:docPr id="1" name="Imagen 1" descr="D:\Proyectos\XTEad\B-Recursos\01-Procedimientos XTEad\01-Libro de estilo\LOGO\XTe pie de pág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Proyectos\XTEad\B-Recursos\01-Procedimientos XTEad\01-Libro de estilo\LOGO\XTe pie de pág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8D1" w:rsidRDefault="008178D1" w:rsidP="00D243CF">
      <w:r>
        <w:separator/>
      </w:r>
    </w:p>
  </w:footnote>
  <w:footnote w:type="continuationSeparator" w:id="0">
    <w:p w:rsidR="008178D1" w:rsidRDefault="008178D1" w:rsidP="00D2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07B61"/>
    <w:multiLevelType w:val="hybridMultilevel"/>
    <w:tmpl w:val="08D64CB8"/>
    <w:lvl w:ilvl="0" w:tplc="EF2637B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F9C2E"/>
        <w:position w:val="-6"/>
        <w:sz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64109E"/>
    <w:multiLevelType w:val="hybridMultilevel"/>
    <w:tmpl w:val="6A04BDFA"/>
    <w:lvl w:ilvl="0" w:tplc="A9F4A2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9C2E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D24AF"/>
    <w:multiLevelType w:val="hybridMultilevel"/>
    <w:tmpl w:val="A5B6DB48"/>
    <w:lvl w:ilvl="0" w:tplc="6FCA2FD0">
      <w:start w:val="8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A104F"/>
    <w:multiLevelType w:val="hybridMultilevel"/>
    <w:tmpl w:val="14069592"/>
    <w:lvl w:ilvl="0" w:tplc="EF2637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9C2E"/>
        <w:position w:val="-6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43895"/>
    <w:multiLevelType w:val="hybridMultilevel"/>
    <w:tmpl w:val="FAAC2D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33C5D"/>
    <w:multiLevelType w:val="hybridMultilevel"/>
    <w:tmpl w:val="3510126C"/>
    <w:lvl w:ilvl="0" w:tplc="FA7C1CD4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6D2A0C"/>
    <w:multiLevelType w:val="hybridMultilevel"/>
    <w:tmpl w:val="937208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5A5BD5"/>
    <w:multiLevelType w:val="hybridMultilevel"/>
    <w:tmpl w:val="226E62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B1"/>
    <w:rsid w:val="00002973"/>
    <w:rsid w:val="00046005"/>
    <w:rsid w:val="00075B66"/>
    <w:rsid w:val="000B0ABD"/>
    <w:rsid w:val="000E677A"/>
    <w:rsid w:val="00121B39"/>
    <w:rsid w:val="00124CAD"/>
    <w:rsid w:val="00167177"/>
    <w:rsid w:val="00175063"/>
    <w:rsid w:val="00181AFD"/>
    <w:rsid w:val="001D116A"/>
    <w:rsid w:val="00212B14"/>
    <w:rsid w:val="002270F9"/>
    <w:rsid w:val="0025005C"/>
    <w:rsid w:val="002631F1"/>
    <w:rsid w:val="00265BE8"/>
    <w:rsid w:val="002732FB"/>
    <w:rsid w:val="00325CEA"/>
    <w:rsid w:val="0034724B"/>
    <w:rsid w:val="003678A7"/>
    <w:rsid w:val="00373808"/>
    <w:rsid w:val="003A3637"/>
    <w:rsid w:val="003A60DC"/>
    <w:rsid w:val="003D08DE"/>
    <w:rsid w:val="003D3871"/>
    <w:rsid w:val="003D7BA3"/>
    <w:rsid w:val="00427517"/>
    <w:rsid w:val="004465A5"/>
    <w:rsid w:val="004518FD"/>
    <w:rsid w:val="004609E6"/>
    <w:rsid w:val="00477E4A"/>
    <w:rsid w:val="00483CBF"/>
    <w:rsid w:val="004910A2"/>
    <w:rsid w:val="004D632D"/>
    <w:rsid w:val="004D7545"/>
    <w:rsid w:val="004F7897"/>
    <w:rsid w:val="00514BE3"/>
    <w:rsid w:val="00532F2C"/>
    <w:rsid w:val="00544692"/>
    <w:rsid w:val="00583154"/>
    <w:rsid w:val="005842C3"/>
    <w:rsid w:val="005C759D"/>
    <w:rsid w:val="005C78CE"/>
    <w:rsid w:val="005E19C0"/>
    <w:rsid w:val="005E28DD"/>
    <w:rsid w:val="005F2106"/>
    <w:rsid w:val="005F35DB"/>
    <w:rsid w:val="00601CC6"/>
    <w:rsid w:val="00602502"/>
    <w:rsid w:val="006163D5"/>
    <w:rsid w:val="0066727B"/>
    <w:rsid w:val="00690AB1"/>
    <w:rsid w:val="006C2C6D"/>
    <w:rsid w:val="006E6A73"/>
    <w:rsid w:val="006F0B1A"/>
    <w:rsid w:val="006F4393"/>
    <w:rsid w:val="00720B25"/>
    <w:rsid w:val="00766325"/>
    <w:rsid w:val="00770156"/>
    <w:rsid w:val="00785F83"/>
    <w:rsid w:val="00791873"/>
    <w:rsid w:val="007B2F77"/>
    <w:rsid w:val="007D5AE3"/>
    <w:rsid w:val="008178D1"/>
    <w:rsid w:val="00832E8C"/>
    <w:rsid w:val="00876917"/>
    <w:rsid w:val="00883804"/>
    <w:rsid w:val="008977D3"/>
    <w:rsid w:val="008C2AD8"/>
    <w:rsid w:val="008C3046"/>
    <w:rsid w:val="008D3CAB"/>
    <w:rsid w:val="009164D4"/>
    <w:rsid w:val="00937E7B"/>
    <w:rsid w:val="009449BC"/>
    <w:rsid w:val="00956885"/>
    <w:rsid w:val="009773FA"/>
    <w:rsid w:val="00992B1B"/>
    <w:rsid w:val="00994DEA"/>
    <w:rsid w:val="009A631F"/>
    <w:rsid w:val="009B779E"/>
    <w:rsid w:val="009E3783"/>
    <w:rsid w:val="00A14082"/>
    <w:rsid w:val="00A440FD"/>
    <w:rsid w:val="00A60A30"/>
    <w:rsid w:val="00A776FE"/>
    <w:rsid w:val="00AD5E9B"/>
    <w:rsid w:val="00AE2278"/>
    <w:rsid w:val="00B116BA"/>
    <w:rsid w:val="00B20D27"/>
    <w:rsid w:val="00B24CE5"/>
    <w:rsid w:val="00B61FE0"/>
    <w:rsid w:val="00B638F8"/>
    <w:rsid w:val="00B67258"/>
    <w:rsid w:val="00BA26D1"/>
    <w:rsid w:val="00BB4D7A"/>
    <w:rsid w:val="00BE70F3"/>
    <w:rsid w:val="00BF0B4B"/>
    <w:rsid w:val="00BF43ED"/>
    <w:rsid w:val="00C05C84"/>
    <w:rsid w:val="00C3299B"/>
    <w:rsid w:val="00C47EFD"/>
    <w:rsid w:val="00C565FA"/>
    <w:rsid w:val="00C73292"/>
    <w:rsid w:val="00C80744"/>
    <w:rsid w:val="00C91BF1"/>
    <w:rsid w:val="00CB4110"/>
    <w:rsid w:val="00CB45A3"/>
    <w:rsid w:val="00CC2FDE"/>
    <w:rsid w:val="00CC31E5"/>
    <w:rsid w:val="00CF34FA"/>
    <w:rsid w:val="00D0665B"/>
    <w:rsid w:val="00D10272"/>
    <w:rsid w:val="00D243CF"/>
    <w:rsid w:val="00D31797"/>
    <w:rsid w:val="00D33FC9"/>
    <w:rsid w:val="00D87687"/>
    <w:rsid w:val="00DD3067"/>
    <w:rsid w:val="00E064D8"/>
    <w:rsid w:val="00E2790D"/>
    <w:rsid w:val="00E8271C"/>
    <w:rsid w:val="00EA781E"/>
    <w:rsid w:val="00EC0213"/>
    <w:rsid w:val="00EC1051"/>
    <w:rsid w:val="00EE4AB0"/>
    <w:rsid w:val="00F20430"/>
    <w:rsid w:val="00F45134"/>
    <w:rsid w:val="00F51518"/>
    <w:rsid w:val="00F622B9"/>
    <w:rsid w:val="00F64364"/>
    <w:rsid w:val="00F71CBB"/>
    <w:rsid w:val="00F7707F"/>
    <w:rsid w:val="00F85364"/>
    <w:rsid w:val="00F96D27"/>
    <w:rsid w:val="00FB5EF1"/>
    <w:rsid w:val="00FD32C7"/>
    <w:rsid w:val="00FD548E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Te - Normal"/>
    <w:qFormat/>
    <w:rsid w:val="00D243CF"/>
    <w:pPr>
      <w:spacing w:line="240" w:lineRule="atLeast"/>
      <w:jc w:val="both"/>
    </w:pPr>
    <w:rPr>
      <w:rFonts w:ascii="Verdana" w:hAnsi="Verdana"/>
      <w:sz w:val="16"/>
      <w:szCs w:val="16"/>
    </w:rPr>
  </w:style>
  <w:style w:type="paragraph" w:styleId="Ttulo1">
    <w:name w:val="heading 1"/>
    <w:aliases w:val="XTe - Título 1"/>
    <w:basedOn w:val="Normal"/>
    <w:next w:val="Normal"/>
    <w:link w:val="Ttulo1Car"/>
    <w:uiPriority w:val="9"/>
    <w:qFormat/>
    <w:rsid w:val="0066727B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Ttulo2">
    <w:name w:val="heading 2"/>
    <w:aliases w:val="XTe - Título 2"/>
    <w:basedOn w:val="Normal"/>
    <w:next w:val="Normal"/>
    <w:link w:val="Ttulo2Car"/>
    <w:uiPriority w:val="9"/>
    <w:unhideWhenUsed/>
    <w:qFormat/>
    <w:rsid w:val="0066727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1CC6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5DB"/>
  </w:style>
  <w:style w:type="paragraph" w:styleId="Piedepgina">
    <w:name w:val="footer"/>
    <w:basedOn w:val="Normal"/>
    <w:link w:val="Piedepgina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5DB"/>
  </w:style>
  <w:style w:type="paragraph" w:styleId="Textodeglobo">
    <w:name w:val="Balloon Text"/>
    <w:basedOn w:val="Normal"/>
    <w:link w:val="TextodegloboCar"/>
    <w:uiPriority w:val="99"/>
    <w:semiHidden/>
    <w:unhideWhenUsed/>
    <w:rsid w:val="005F35DB"/>
    <w:pPr>
      <w:spacing w:after="0" w:line="240" w:lineRule="auto"/>
    </w:pPr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5DB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XTe - Título 1 Car"/>
    <w:basedOn w:val="Fuentedeprrafopredeter"/>
    <w:link w:val="Ttulo1"/>
    <w:uiPriority w:val="9"/>
    <w:rsid w:val="0066727B"/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character" w:customStyle="1" w:styleId="Ttulo2Car">
    <w:name w:val="Título 2 Car"/>
    <w:aliases w:val="XTe - Título 2 Car"/>
    <w:basedOn w:val="Fuentedeprrafopredeter"/>
    <w:link w:val="Ttulo2"/>
    <w:uiPriority w:val="9"/>
    <w:rsid w:val="0066727B"/>
    <w:rPr>
      <w:rFonts w:ascii="Arial" w:eastAsiaTheme="majorEastAsia" w:hAnsi="Arial" w:cstheme="majorBidi"/>
      <w:b/>
      <w:bCs/>
      <w:color w:val="7F7F7F" w:themeColor="text1" w:themeTint="80"/>
      <w:sz w:val="26"/>
      <w:szCs w:val="26"/>
    </w:rPr>
  </w:style>
  <w:style w:type="paragraph" w:styleId="Ttulo">
    <w:name w:val="Title"/>
    <w:aliases w:val="XTe - Título"/>
    <w:basedOn w:val="Normal"/>
    <w:next w:val="Normal"/>
    <w:link w:val="TtuloCar"/>
    <w:uiPriority w:val="10"/>
    <w:qFormat/>
    <w:rsid w:val="00427517"/>
    <w:pPr>
      <w:spacing w:after="300" w:line="240" w:lineRule="auto"/>
      <w:contextualSpacing/>
    </w:pPr>
    <w:rPr>
      <w:rFonts w:eastAsiaTheme="majorEastAsia" w:cstheme="majorBidi"/>
      <w:color w:val="809C2C"/>
      <w:spacing w:val="5"/>
      <w:kern w:val="28"/>
      <w:sz w:val="52"/>
      <w:szCs w:val="52"/>
    </w:rPr>
  </w:style>
  <w:style w:type="character" w:customStyle="1" w:styleId="TtuloCar">
    <w:name w:val="Título Car"/>
    <w:aliases w:val="XTe - Título Car"/>
    <w:basedOn w:val="Fuentedeprrafopredeter"/>
    <w:link w:val="Ttulo"/>
    <w:uiPriority w:val="10"/>
    <w:rsid w:val="00427517"/>
    <w:rPr>
      <w:rFonts w:ascii="Arial" w:eastAsiaTheme="majorEastAsia" w:hAnsi="Arial" w:cstheme="majorBidi"/>
      <w:color w:val="809C2C"/>
      <w:spacing w:val="5"/>
      <w:kern w:val="28"/>
      <w:sz w:val="52"/>
      <w:szCs w:val="52"/>
    </w:rPr>
  </w:style>
  <w:style w:type="paragraph" w:styleId="Subttulo">
    <w:name w:val="Subtitle"/>
    <w:aliases w:val="XTe - Subtítulo"/>
    <w:basedOn w:val="Normal"/>
    <w:next w:val="Normal"/>
    <w:link w:val="SubttuloCar"/>
    <w:uiPriority w:val="11"/>
    <w:qFormat/>
    <w:rsid w:val="0066727B"/>
    <w:pPr>
      <w:numPr>
        <w:ilvl w:val="1"/>
      </w:numPr>
    </w:pPr>
    <w:rPr>
      <w:rFonts w:eastAsiaTheme="majorEastAsia" w:cstheme="majorBidi"/>
      <w:i/>
      <w:iCs/>
      <w:color w:val="9BBB59" w:themeColor="accent3"/>
      <w:spacing w:val="15"/>
      <w:szCs w:val="24"/>
    </w:rPr>
  </w:style>
  <w:style w:type="character" w:customStyle="1" w:styleId="SubttuloCar">
    <w:name w:val="Subtítulo Car"/>
    <w:aliases w:val="XTe - Subtítulo Car"/>
    <w:basedOn w:val="Fuentedeprrafopredeter"/>
    <w:link w:val="Subttulo"/>
    <w:uiPriority w:val="11"/>
    <w:rsid w:val="0066727B"/>
    <w:rPr>
      <w:rFonts w:ascii="Arial" w:eastAsiaTheme="majorEastAsia" w:hAnsi="Arial" w:cstheme="majorBidi"/>
      <w:i/>
      <w:iCs/>
      <w:color w:val="9BBB59" w:themeColor="accent3"/>
      <w:spacing w:val="15"/>
      <w:sz w:val="24"/>
      <w:szCs w:val="24"/>
    </w:rPr>
  </w:style>
  <w:style w:type="character" w:styleId="Textoennegrita">
    <w:name w:val="Strong"/>
    <w:aliases w:val="XTe - Texto en negrita"/>
    <w:basedOn w:val="Fuentedeprrafopredeter"/>
    <w:uiPriority w:val="22"/>
    <w:qFormat/>
    <w:rsid w:val="0066727B"/>
    <w:rPr>
      <w:rFonts w:ascii="Arial" w:hAnsi="Arial"/>
      <w:b/>
      <w:bCs/>
    </w:rPr>
  </w:style>
  <w:style w:type="paragraph" w:styleId="Sinespaciado">
    <w:name w:val="No Spacing"/>
    <w:aliases w:val="XTe - Sin espaciado"/>
    <w:link w:val="SinespaciadoCar"/>
    <w:uiPriority w:val="1"/>
    <w:qFormat/>
    <w:rsid w:val="00B24CE5"/>
    <w:pPr>
      <w:spacing w:after="0" w:line="240" w:lineRule="auto"/>
      <w:jc w:val="both"/>
    </w:pPr>
    <w:rPr>
      <w:rFonts w:ascii="Arial" w:hAnsi="Arial"/>
      <w:color w:val="404040" w:themeColor="text1" w:themeTint="BF"/>
      <w:sz w:val="24"/>
    </w:rPr>
  </w:style>
  <w:style w:type="character" w:styleId="Ttulodellibro">
    <w:name w:val="Book Title"/>
    <w:aliases w:val="XTe - Título del libro"/>
    <w:basedOn w:val="Fuentedeprrafopredeter"/>
    <w:uiPriority w:val="33"/>
    <w:qFormat/>
    <w:rsid w:val="0066727B"/>
    <w:rPr>
      <w:rFonts w:ascii="Arial" w:hAnsi="Arial"/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6672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7517"/>
    <w:rPr>
      <w:b/>
      <w:bCs/>
      <w:i/>
      <w:iCs/>
      <w:color w:val="4F81BD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601CC6"/>
    <w:rPr>
      <w:rFonts w:ascii="Arial" w:eastAsiaTheme="majorEastAsia" w:hAnsi="Arial" w:cstheme="majorBidi"/>
      <w:b/>
      <w:bCs/>
      <w:color w:val="595959" w:themeColor="text1" w:themeTint="A6"/>
      <w:sz w:val="20"/>
    </w:rPr>
  </w:style>
  <w:style w:type="character" w:customStyle="1" w:styleId="SinespaciadoCar">
    <w:name w:val="Sin espaciado Car"/>
    <w:aliases w:val="XTe - Sin espaciado Car"/>
    <w:basedOn w:val="Fuentedeprrafopredeter"/>
    <w:link w:val="Sinespaciado"/>
    <w:uiPriority w:val="1"/>
    <w:rsid w:val="00B24CE5"/>
    <w:rPr>
      <w:rFonts w:ascii="Arial" w:hAnsi="Arial"/>
      <w:color w:val="404040" w:themeColor="text1" w:themeTint="BF"/>
      <w:sz w:val="24"/>
    </w:rPr>
  </w:style>
  <w:style w:type="character" w:customStyle="1" w:styleId="provincia">
    <w:name w:val="provincia"/>
    <w:basedOn w:val="Fuentedeprrafopredeter"/>
    <w:rsid w:val="006F0B1A"/>
  </w:style>
  <w:style w:type="character" w:styleId="Hipervnculo">
    <w:name w:val="Hyperlink"/>
    <w:basedOn w:val="Fuentedeprrafopredeter"/>
    <w:uiPriority w:val="99"/>
    <w:unhideWhenUsed/>
    <w:rsid w:val="002270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Te - Normal"/>
    <w:qFormat/>
    <w:rsid w:val="00D243CF"/>
    <w:pPr>
      <w:spacing w:line="240" w:lineRule="atLeast"/>
      <w:jc w:val="both"/>
    </w:pPr>
    <w:rPr>
      <w:rFonts w:ascii="Verdana" w:hAnsi="Verdana"/>
      <w:sz w:val="16"/>
      <w:szCs w:val="16"/>
    </w:rPr>
  </w:style>
  <w:style w:type="paragraph" w:styleId="Ttulo1">
    <w:name w:val="heading 1"/>
    <w:aliases w:val="XTe - Título 1"/>
    <w:basedOn w:val="Normal"/>
    <w:next w:val="Normal"/>
    <w:link w:val="Ttulo1Car"/>
    <w:uiPriority w:val="9"/>
    <w:qFormat/>
    <w:rsid w:val="0066727B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Ttulo2">
    <w:name w:val="heading 2"/>
    <w:aliases w:val="XTe - Título 2"/>
    <w:basedOn w:val="Normal"/>
    <w:next w:val="Normal"/>
    <w:link w:val="Ttulo2Car"/>
    <w:uiPriority w:val="9"/>
    <w:unhideWhenUsed/>
    <w:qFormat/>
    <w:rsid w:val="0066727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1CC6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5DB"/>
  </w:style>
  <w:style w:type="paragraph" w:styleId="Piedepgina">
    <w:name w:val="footer"/>
    <w:basedOn w:val="Normal"/>
    <w:link w:val="Piedepgina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5DB"/>
  </w:style>
  <w:style w:type="paragraph" w:styleId="Textodeglobo">
    <w:name w:val="Balloon Text"/>
    <w:basedOn w:val="Normal"/>
    <w:link w:val="TextodegloboCar"/>
    <w:uiPriority w:val="99"/>
    <w:semiHidden/>
    <w:unhideWhenUsed/>
    <w:rsid w:val="005F35DB"/>
    <w:pPr>
      <w:spacing w:after="0" w:line="240" w:lineRule="auto"/>
    </w:pPr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5DB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XTe - Título 1 Car"/>
    <w:basedOn w:val="Fuentedeprrafopredeter"/>
    <w:link w:val="Ttulo1"/>
    <w:uiPriority w:val="9"/>
    <w:rsid w:val="0066727B"/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character" w:customStyle="1" w:styleId="Ttulo2Car">
    <w:name w:val="Título 2 Car"/>
    <w:aliases w:val="XTe - Título 2 Car"/>
    <w:basedOn w:val="Fuentedeprrafopredeter"/>
    <w:link w:val="Ttulo2"/>
    <w:uiPriority w:val="9"/>
    <w:rsid w:val="0066727B"/>
    <w:rPr>
      <w:rFonts w:ascii="Arial" w:eastAsiaTheme="majorEastAsia" w:hAnsi="Arial" w:cstheme="majorBidi"/>
      <w:b/>
      <w:bCs/>
      <w:color w:val="7F7F7F" w:themeColor="text1" w:themeTint="80"/>
      <w:sz w:val="26"/>
      <w:szCs w:val="26"/>
    </w:rPr>
  </w:style>
  <w:style w:type="paragraph" w:styleId="Ttulo">
    <w:name w:val="Title"/>
    <w:aliases w:val="XTe - Título"/>
    <w:basedOn w:val="Normal"/>
    <w:next w:val="Normal"/>
    <w:link w:val="TtuloCar"/>
    <w:uiPriority w:val="10"/>
    <w:qFormat/>
    <w:rsid w:val="00427517"/>
    <w:pPr>
      <w:spacing w:after="300" w:line="240" w:lineRule="auto"/>
      <w:contextualSpacing/>
    </w:pPr>
    <w:rPr>
      <w:rFonts w:eastAsiaTheme="majorEastAsia" w:cstheme="majorBidi"/>
      <w:color w:val="809C2C"/>
      <w:spacing w:val="5"/>
      <w:kern w:val="28"/>
      <w:sz w:val="52"/>
      <w:szCs w:val="52"/>
    </w:rPr>
  </w:style>
  <w:style w:type="character" w:customStyle="1" w:styleId="TtuloCar">
    <w:name w:val="Título Car"/>
    <w:aliases w:val="XTe - Título Car"/>
    <w:basedOn w:val="Fuentedeprrafopredeter"/>
    <w:link w:val="Ttulo"/>
    <w:uiPriority w:val="10"/>
    <w:rsid w:val="00427517"/>
    <w:rPr>
      <w:rFonts w:ascii="Arial" w:eastAsiaTheme="majorEastAsia" w:hAnsi="Arial" w:cstheme="majorBidi"/>
      <w:color w:val="809C2C"/>
      <w:spacing w:val="5"/>
      <w:kern w:val="28"/>
      <w:sz w:val="52"/>
      <w:szCs w:val="52"/>
    </w:rPr>
  </w:style>
  <w:style w:type="paragraph" w:styleId="Subttulo">
    <w:name w:val="Subtitle"/>
    <w:aliases w:val="XTe - Subtítulo"/>
    <w:basedOn w:val="Normal"/>
    <w:next w:val="Normal"/>
    <w:link w:val="SubttuloCar"/>
    <w:uiPriority w:val="11"/>
    <w:qFormat/>
    <w:rsid w:val="0066727B"/>
    <w:pPr>
      <w:numPr>
        <w:ilvl w:val="1"/>
      </w:numPr>
    </w:pPr>
    <w:rPr>
      <w:rFonts w:eastAsiaTheme="majorEastAsia" w:cstheme="majorBidi"/>
      <w:i/>
      <w:iCs/>
      <w:color w:val="9BBB59" w:themeColor="accent3"/>
      <w:spacing w:val="15"/>
      <w:szCs w:val="24"/>
    </w:rPr>
  </w:style>
  <w:style w:type="character" w:customStyle="1" w:styleId="SubttuloCar">
    <w:name w:val="Subtítulo Car"/>
    <w:aliases w:val="XTe - Subtítulo Car"/>
    <w:basedOn w:val="Fuentedeprrafopredeter"/>
    <w:link w:val="Subttulo"/>
    <w:uiPriority w:val="11"/>
    <w:rsid w:val="0066727B"/>
    <w:rPr>
      <w:rFonts w:ascii="Arial" w:eastAsiaTheme="majorEastAsia" w:hAnsi="Arial" w:cstheme="majorBidi"/>
      <w:i/>
      <w:iCs/>
      <w:color w:val="9BBB59" w:themeColor="accent3"/>
      <w:spacing w:val="15"/>
      <w:sz w:val="24"/>
      <w:szCs w:val="24"/>
    </w:rPr>
  </w:style>
  <w:style w:type="character" w:styleId="Textoennegrita">
    <w:name w:val="Strong"/>
    <w:aliases w:val="XTe - Texto en negrita"/>
    <w:basedOn w:val="Fuentedeprrafopredeter"/>
    <w:uiPriority w:val="22"/>
    <w:qFormat/>
    <w:rsid w:val="0066727B"/>
    <w:rPr>
      <w:rFonts w:ascii="Arial" w:hAnsi="Arial"/>
      <w:b/>
      <w:bCs/>
    </w:rPr>
  </w:style>
  <w:style w:type="paragraph" w:styleId="Sinespaciado">
    <w:name w:val="No Spacing"/>
    <w:aliases w:val="XTe - Sin espaciado"/>
    <w:link w:val="SinespaciadoCar"/>
    <w:uiPriority w:val="1"/>
    <w:qFormat/>
    <w:rsid w:val="00B24CE5"/>
    <w:pPr>
      <w:spacing w:after="0" w:line="240" w:lineRule="auto"/>
      <w:jc w:val="both"/>
    </w:pPr>
    <w:rPr>
      <w:rFonts w:ascii="Arial" w:hAnsi="Arial"/>
      <w:color w:val="404040" w:themeColor="text1" w:themeTint="BF"/>
      <w:sz w:val="24"/>
    </w:rPr>
  </w:style>
  <w:style w:type="character" w:styleId="Ttulodellibro">
    <w:name w:val="Book Title"/>
    <w:aliases w:val="XTe - Título del libro"/>
    <w:basedOn w:val="Fuentedeprrafopredeter"/>
    <w:uiPriority w:val="33"/>
    <w:qFormat/>
    <w:rsid w:val="0066727B"/>
    <w:rPr>
      <w:rFonts w:ascii="Arial" w:hAnsi="Arial"/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6672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7517"/>
    <w:rPr>
      <w:b/>
      <w:bCs/>
      <w:i/>
      <w:iCs/>
      <w:color w:val="4F81BD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601CC6"/>
    <w:rPr>
      <w:rFonts w:ascii="Arial" w:eastAsiaTheme="majorEastAsia" w:hAnsi="Arial" w:cstheme="majorBidi"/>
      <w:b/>
      <w:bCs/>
      <w:color w:val="595959" w:themeColor="text1" w:themeTint="A6"/>
      <w:sz w:val="20"/>
    </w:rPr>
  </w:style>
  <w:style w:type="character" w:customStyle="1" w:styleId="SinespaciadoCar">
    <w:name w:val="Sin espaciado Car"/>
    <w:aliases w:val="XTe - Sin espaciado Car"/>
    <w:basedOn w:val="Fuentedeprrafopredeter"/>
    <w:link w:val="Sinespaciado"/>
    <w:uiPriority w:val="1"/>
    <w:rsid w:val="00B24CE5"/>
    <w:rPr>
      <w:rFonts w:ascii="Arial" w:hAnsi="Arial"/>
      <w:color w:val="404040" w:themeColor="text1" w:themeTint="BF"/>
      <w:sz w:val="24"/>
    </w:rPr>
  </w:style>
  <w:style w:type="character" w:customStyle="1" w:styleId="provincia">
    <w:name w:val="provincia"/>
    <w:basedOn w:val="Fuentedeprrafopredeter"/>
    <w:rsid w:val="006F0B1A"/>
  </w:style>
  <w:style w:type="character" w:styleId="Hipervnculo">
    <w:name w:val="Hyperlink"/>
    <w:basedOn w:val="Fuentedeprrafopredeter"/>
    <w:uiPriority w:val="99"/>
    <w:unhideWhenUsed/>
    <w:rsid w:val="00227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microsoft.com/office/2007/relationships/hdphoto" Target="media/hdphoto7.wdp"/><Relationship Id="rId47" Type="http://schemas.microsoft.com/office/2007/relationships/hdphoto" Target="media/hdphoto8.wdp"/><Relationship Id="rId50" Type="http://schemas.openxmlformats.org/officeDocument/2006/relationships/image" Target="media/image34.jpeg"/><Relationship Id="rId63" Type="http://schemas.openxmlformats.org/officeDocument/2006/relationships/image" Target="media/image4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microsoft.com/office/2007/relationships/hdphoto" Target="media/hdphoto5.wdp"/><Relationship Id="rId37" Type="http://schemas.microsoft.com/office/2007/relationships/hdphoto" Target="media/hdphoto6.wdp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8" Type="http://schemas.openxmlformats.org/officeDocument/2006/relationships/image" Target="media/image4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7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64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62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microsoft.com/office/2007/relationships/hdphoto" Target="media/hdphoto9.wdp"/><Relationship Id="rId60" Type="http://schemas.openxmlformats.org/officeDocument/2006/relationships/image" Target="media/image36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yectos\XTEad\B-Recursos\01-Procedimientos%20XTEad\01-Libro%20de%20estilo\Plantilla\X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49D9F-CDE8-45FA-82F6-23C7BD5E9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XTe.dotx</Template>
  <TotalTime>2</TotalTime>
  <Pages>13</Pages>
  <Words>1564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Piriako</Company>
  <LinksUpToDate>false</LinksUpToDate>
  <CharactersWithSpaces>10150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Hernando Terrazas Silva</dc:creator>
  <cp:lastModifiedBy>Hernando Terrazas</cp:lastModifiedBy>
  <cp:revision>5</cp:revision>
  <cp:lastPrinted>2010-02-12T22:04:00Z</cp:lastPrinted>
  <dcterms:created xsi:type="dcterms:W3CDTF">2010-02-25T21:15:00Z</dcterms:created>
  <dcterms:modified xsi:type="dcterms:W3CDTF">2011-01-19T22:23:00Z</dcterms:modified>
</cp:coreProperties>
</file>